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accent5" w:themeTint="99">
    <v:background id="_x0000_s1025" o:bwmode="white" fillcolor="white [1944]" o:targetscreensize="1024,768">
      <v:fill color2="white [1941]" focus="100%" type="gradientRadial">
        <o:fill v:ext="view" type="gradientCenter"/>
      </v:fill>
    </v:background>
  </w:background>
  <w:body>
    <w:tbl>
      <w:tblPr>
        <w:tblStyle w:val="af7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250"/>
        <w:gridCol w:w="994"/>
        <w:gridCol w:w="142"/>
        <w:gridCol w:w="569"/>
        <w:gridCol w:w="1000"/>
        <w:gridCol w:w="406"/>
        <w:gridCol w:w="447"/>
        <w:gridCol w:w="829"/>
        <w:gridCol w:w="1417"/>
      </w:tblGrid>
      <w:tr w:rsidR="00593711" w:rsidTr="00D641DE">
        <w:trPr>
          <w:trHeight w:val="667"/>
        </w:trPr>
        <w:tc>
          <w:tcPr>
            <w:tcW w:w="7054" w:type="dxa"/>
            <w:gridSpan w:val="9"/>
            <w:vAlign w:val="center"/>
          </w:tcPr>
          <w:p w:rsidR="00593711" w:rsidRPr="00040912" w:rsidRDefault="00593711" w:rsidP="00B4746B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proofErr w:type="gramStart"/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衛福部</w:t>
            </w:r>
            <w:proofErr w:type="gramEnd"/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男性關懷專線</w:t>
            </w:r>
            <w:r w:rsidR="00B9175D"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志工深談員培訓　報名表</w:t>
            </w:r>
          </w:p>
        </w:tc>
      </w:tr>
      <w:tr w:rsidR="00B9175D" w:rsidTr="00D641DE">
        <w:trPr>
          <w:trHeight w:val="692"/>
        </w:trPr>
        <w:tc>
          <w:tcPr>
            <w:tcW w:w="1250" w:type="dxa"/>
            <w:vAlign w:val="center"/>
          </w:tcPr>
          <w:p w:rsidR="00B9175D" w:rsidRPr="00040912" w:rsidRDefault="00B9175D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姓名</w:t>
            </w:r>
          </w:p>
        </w:tc>
        <w:tc>
          <w:tcPr>
            <w:tcW w:w="5804" w:type="dxa"/>
            <w:gridSpan w:val="8"/>
            <w:vAlign w:val="center"/>
          </w:tcPr>
          <w:p w:rsidR="00B9175D" w:rsidRPr="00040912" w:rsidRDefault="00B9175D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</w:p>
        </w:tc>
      </w:tr>
      <w:tr w:rsidR="00B9175D" w:rsidTr="00D641DE">
        <w:trPr>
          <w:trHeight w:val="667"/>
        </w:trPr>
        <w:tc>
          <w:tcPr>
            <w:tcW w:w="1250" w:type="dxa"/>
            <w:vAlign w:val="center"/>
          </w:tcPr>
          <w:p w:rsidR="00B9175D" w:rsidRPr="00040912" w:rsidRDefault="00B9175D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性別</w:t>
            </w:r>
          </w:p>
        </w:tc>
        <w:tc>
          <w:tcPr>
            <w:tcW w:w="2705" w:type="dxa"/>
            <w:gridSpan w:val="4"/>
            <w:vAlign w:val="center"/>
          </w:tcPr>
          <w:p w:rsidR="00B9175D" w:rsidRPr="00040912" w:rsidRDefault="00B9175D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</w:p>
        </w:tc>
        <w:tc>
          <w:tcPr>
            <w:tcW w:w="853" w:type="dxa"/>
            <w:gridSpan w:val="2"/>
            <w:vAlign w:val="center"/>
          </w:tcPr>
          <w:p w:rsidR="00B9175D" w:rsidRPr="00040912" w:rsidRDefault="00A33797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生日</w:t>
            </w:r>
          </w:p>
        </w:tc>
        <w:tc>
          <w:tcPr>
            <w:tcW w:w="2246" w:type="dxa"/>
            <w:gridSpan w:val="2"/>
            <w:vAlign w:val="center"/>
          </w:tcPr>
          <w:p w:rsidR="00B9175D" w:rsidRPr="00040912" w:rsidRDefault="00B9175D" w:rsidP="00D641DE">
            <w:pPr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年　　月　　日</w:t>
            </w:r>
          </w:p>
        </w:tc>
      </w:tr>
      <w:tr w:rsidR="00B9175D" w:rsidTr="00D641DE">
        <w:trPr>
          <w:trHeight w:val="667"/>
        </w:trPr>
        <w:tc>
          <w:tcPr>
            <w:tcW w:w="1250" w:type="dxa"/>
            <w:vAlign w:val="center"/>
          </w:tcPr>
          <w:p w:rsidR="00B9175D" w:rsidRPr="00040912" w:rsidRDefault="00B9175D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居住地</w:t>
            </w:r>
          </w:p>
        </w:tc>
        <w:tc>
          <w:tcPr>
            <w:tcW w:w="5804" w:type="dxa"/>
            <w:gridSpan w:val="8"/>
            <w:vAlign w:val="center"/>
          </w:tcPr>
          <w:p w:rsidR="00B9175D" w:rsidRPr="00040912" w:rsidRDefault="00B9175D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</w:p>
        </w:tc>
      </w:tr>
      <w:tr w:rsidR="007D76FA" w:rsidTr="001E5E4C">
        <w:trPr>
          <w:trHeight w:val="692"/>
        </w:trPr>
        <w:tc>
          <w:tcPr>
            <w:tcW w:w="1250" w:type="dxa"/>
            <w:vAlign w:val="center"/>
          </w:tcPr>
          <w:p w:rsidR="007D76FA" w:rsidRPr="00040912" w:rsidRDefault="007D76FA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聯絡電話</w:t>
            </w:r>
          </w:p>
        </w:tc>
        <w:tc>
          <w:tcPr>
            <w:tcW w:w="5804" w:type="dxa"/>
            <w:gridSpan w:val="8"/>
            <w:vAlign w:val="center"/>
          </w:tcPr>
          <w:p w:rsidR="007D76FA" w:rsidRPr="007D76FA" w:rsidRDefault="007D76FA" w:rsidP="007D76FA">
            <w:pPr>
              <w:rPr>
                <w:rFonts w:ascii="微軟正黑體" w:eastAsia="微軟正黑體" w:hAnsi="微軟正黑體"/>
                <w:b/>
                <w:u w:val="single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手機：</w:t>
            </w:r>
            <w:r w:rsidR="009E5A01"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                </w:t>
            </w:r>
            <w:r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    </w:t>
            </w:r>
            <w:r w:rsidR="009E5A01"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</w:t>
            </w:r>
            <w:r w:rsidR="009E5A01"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 </w:t>
            </w:r>
            <w:r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     </w:t>
            </w: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市話：</w:t>
            </w:r>
            <w:r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            </w:t>
            </w:r>
            <w:r w:rsidR="009E5A01"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 </w:t>
            </w:r>
            <w:r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        </w:t>
            </w:r>
            <w:r w:rsidR="009E5A01"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       </w:t>
            </w:r>
            <w:r w:rsidRPr="007D76FA">
              <w:rPr>
                <w:rFonts w:ascii="微軟正黑體" w:eastAsia="微軟正黑體" w:hAnsi="微軟正黑體" w:hint="eastAsia"/>
                <w:b/>
                <w:color w:val="FFFFFF" w:themeColor="background1"/>
                <w:u w:val="single"/>
                <w:lang w:eastAsia="zh-TW"/>
              </w:rPr>
              <w:t xml:space="preserve"> 1</w:t>
            </w:r>
          </w:p>
        </w:tc>
      </w:tr>
      <w:tr w:rsidR="00B9175D" w:rsidTr="00D641DE">
        <w:trPr>
          <w:trHeight w:val="667"/>
        </w:trPr>
        <w:tc>
          <w:tcPr>
            <w:tcW w:w="1250" w:type="dxa"/>
            <w:vAlign w:val="center"/>
          </w:tcPr>
          <w:p w:rsidR="00B9175D" w:rsidRPr="00040912" w:rsidRDefault="00040912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電子信箱</w:t>
            </w:r>
          </w:p>
        </w:tc>
        <w:tc>
          <w:tcPr>
            <w:tcW w:w="5804" w:type="dxa"/>
            <w:gridSpan w:val="8"/>
            <w:vAlign w:val="center"/>
          </w:tcPr>
          <w:p w:rsidR="00B9175D" w:rsidRPr="00040912" w:rsidRDefault="00B9175D" w:rsidP="007D76FA">
            <w:pPr>
              <w:rPr>
                <w:rFonts w:ascii="微軟正黑體" w:eastAsia="微軟正黑體" w:hAnsi="微軟正黑體"/>
                <w:b/>
                <w:lang w:eastAsia="zh-TW"/>
              </w:rPr>
            </w:pPr>
          </w:p>
        </w:tc>
      </w:tr>
      <w:tr w:rsidR="00B9175D" w:rsidTr="00D641DE">
        <w:trPr>
          <w:trHeight w:val="667"/>
        </w:trPr>
        <w:tc>
          <w:tcPr>
            <w:tcW w:w="2955" w:type="dxa"/>
            <w:gridSpan w:val="4"/>
            <w:vAlign w:val="center"/>
          </w:tcPr>
          <w:p w:rsidR="00B9175D" w:rsidRPr="00040912" w:rsidRDefault="00B9175D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畢業（在學）學校及系所</w:t>
            </w:r>
          </w:p>
        </w:tc>
        <w:tc>
          <w:tcPr>
            <w:tcW w:w="4099" w:type="dxa"/>
            <w:gridSpan w:val="5"/>
            <w:vAlign w:val="center"/>
          </w:tcPr>
          <w:p w:rsidR="00B9175D" w:rsidRPr="00040912" w:rsidRDefault="00B9175D" w:rsidP="007D76FA">
            <w:pPr>
              <w:rPr>
                <w:rFonts w:ascii="微軟正黑體" w:eastAsia="微軟正黑體" w:hAnsi="微軟正黑體"/>
                <w:b/>
                <w:lang w:eastAsia="zh-TW"/>
              </w:rPr>
            </w:pPr>
          </w:p>
        </w:tc>
      </w:tr>
      <w:tr w:rsidR="00B9175D" w:rsidTr="00D641DE">
        <w:trPr>
          <w:trHeight w:val="692"/>
        </w:trPr>
        <w:tc>
          <w:tcPr>
            <w:tcW w:w="1250" w:type="dxa"/>
            <w:vAlign w:val="center"/>
          </w:tcPr>
          <w:p w:rsidR="00B9175D" w:rsidRPr="00040912" w:rsidRDefault="00B9175D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服務單位</w:t>
            </w:r>
          </w:p>
        </w:tc>
        <w:tc>
          <w:tcPr>
            <w:tcW w:w="2705" w:type="dxa"/>
            <w:gridSpan w:val="4"/>
            <w:vAlign w:val="center"/>
          </w:tcPr>
          <w:p w:rsidR="00B9175D" w:rsidRPr="00040912" w:rsidRDefault="00B9175D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</w:p>
        </w:tc>
        <w:tc>
          <w:tcPr>
            <w:tcW w:w="853" w:type="dxa"/>
            <w:gridSpan w:val="2"/>
            <w:vAlign w:val="center"/>
          </w:tcPr>
          <w:p w:rsidR="00B9175D" w:rsidRPr="00040912" w:rsidRDefault="00B9175D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職稱</w:t>
            </w:r>
          </w:p>
        </w:tc>
        <w:tc>
          <w:tcPr>
            <w:tcW w:w="2246" w:type="dxa"/>
            <w:gridSpan w:val="2"/>
            <w:vAlign w:val="center"/>
          </w:tcPr>
          <w:p w:rsidR="00B9175D" w:rsidRPr="00040912" w:rsidRDefault="00B9175D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</w:p>
        </w:tc>
      </w:tr>
      <w:tr w:rsidR="00040912" w:rsidTr="0027580F">
        <w:trPr>
          <w:trHeight w:val="667"/>
        </w:trPr>
        <w:tc>
          <w:tcPr>
            <w:tcW w:w="2244" w:type="dxa"/>
            <w:gridSpan w:val="2"/>
            <w:vAlign w:val="center"/>
          </w:tcPr>
          <w:p w:rsidR="00040912" w:rsidRPr="005B26B9" w:rsidRDefault="00040912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  <w:r w:rsidRPr="005B26B9">
              <w:rPr>
                <w:rFonts w:ascii="微軟正黑體" w:eastAsia="微軟正黑體" w:hAnsi="微軟正黑體" w:hint="eastAsia"/>
                <w:b/>
                <w:lang w:eastAsia="zh-TW"/>
              </w:rPr>
              <w:t>助人技巧訓練單位</w:t>
            </w:r>
          </w:p>
        </w:tc>
        <w:tc>
          <w:tcPr>
            <w:tcW w:w="2117" w:type="dxa"/>
            <w:gridSpan w:val="4"/>
            <w:vAlign w:val="center"/>
          </w:tcPr>
          <w:p w:rsidR="00040912" w:rsidRPr="005B26B9" w:rsidRDefault="00040912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040912" w:rsidRPr="005B26B9" w:rsidRDefault="00040912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  <w:r w:rsidRPr="005B26B9">
              <w:rPr>
                <w:rFonts w:ascii="微軟正黑體" w:eastAsia="微軟正黑體" w:hAnsi="微軟正黑體" w:hint="eastAsia"/>
                <w:b/>
                <w:lang w:eastAsia="zh-TW"/>
              </w:rPr>
              <w:t>訓練時數</w:t>
            </w:r>
          </w:p>
        </w:tc>
        <w:tc>
          <w:tcPr>
            <w:tcW w:w="1417" w:type="dxa"/>
            <w:vAlign w:val="center"/>
          </w:tcPr>
          <w:p w:rsidR="00040912" w:rsidRPr="005B26B9" w:rsidRDefault="00040912" w:rsidP="0027580F">
            <w:pPr>
              <w:jc w:val="right"/>
              <w:rPr>
                <w:rFonts w:ascii="微軟正黑體" w:eastAsia="微軟正黑體" w:hAnsi="微軟正黑體"/>
                <w:b/>
                <w:lang w:eastAsia="zh-TW"/>
              </w:rPr>
            </w:pPr>
            <w:r w:rsidRPr="005B26B9">
              <w:rPr>
                <w:rFonts w:ascii="微軟正黑體" w:eastAsia="微軟正黑體" w:hAnsi="微軟正黑體" w:hint="eastAsia"/>
                <w:b/>
                <w:lang w:eastAsia="zh-TW"/>
              </w:rPr>
              <w:t>小時</w:t>
            </w:r>
          </w:p>
        </w:tc>
      </w:tr>
      <w:tr w:rsidR="00040912" w:rsidTr="00D641DE">
        <w:trPr>
          <w:trHeight w:val="1359"/>
        </w:trPr>
        <w:tc>
          <w:tcPr>
            <w:tcW w:w="2386" w:type="dxa"/>
            <w:gridSpan w:val="3"/>
            <w:vAlign w:val="center"/>
          </w:tcPr>
          <w:p w:rsidR="00040912" w:rsidRDefault="00040912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得知本訓練消息管道</w:t>
            </w:r>
          </w:p>
          <w:p w:rsidR="00040912" w:rsidRPr="00040912" w:rsidRDefault="00040912" w:rsidP="0022215E">
            <w:pPr>
              <w:jc w:val="both"/>
              <w:rPr>
                <w:rFonts w:ascii="微軟正黑體" w:eastAsia="微軟正黑體" w:hAnsi="微軟正黑體"/>
                <w:b/>
                <w:color w:val="FF0000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（請圈選</w:t>
            </w:r>
            <w:r w:rsidR="00705162">
              <w:rPr>
                <w:rFonts w:ascii="微軟正黑體" w:eastAsia="微軟正黑體" w:hAnsi="微軟正黑體" w:hint="eastAsia"/>
                <w:b/>
                <w:lang w:eastAsia="zh-TW"/>
              </w:rPr>
              <w:t>填寫</w:t>
            </w: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）</w:t>
            </w:r>
          </w:p>
        </w:tc>
        <w:tc>
          <w:tcPr>
            <w:tcW w:w="4668" w:type="dxa"/>
            <w:gridSpan w:val="6"/>
            <w:vAlign w:val="center"/>
          </w:tcPr>
          <w:p w:rsidR="00A42DEC" w:rsidRDefault="00040912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網路</w:t>
            </w: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／</w:t>
            </w: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親友告知</w:t>
            </w: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／</w:t>
            </w: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學校</w:t>
            </w: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／</w:t>
            </w: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福利機構</w:t>
            </w:r>
            <w:r w:rsidR="00A42DEC">
              <w:rPr>
                <w:rFonts w:ascii="微軟正黑體" w:eastAsia="微軟正黑體" w:hAnsi="微軟正黑體" w:hint="eastAsia"/>
                <w:b/>
                <w:lang w:eastAsia="zh-TW"/>
              </w:rPr>
              <w:t>/</w:t>
            </w:r>
          </w:p>
          <w:p w:rsidR="00040912" w:rsidRPr="00D641DE" w:rsidRDefault="00040912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其它</w:t>
            </w: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___________________________________</w:t>
            </w:r>
          </w:p>
        </w:tc>
      </w:tr>
      <w:tr w:rsidR="00122621" w:rsidTr="00705162">
        <w:trPr>
          <w:trHeight w:val="1086"/>
        </w:trPr>
        <w:tc>
          <w:tcPr>
            <w:tcW w:w="7054" w:type="dxa"/>
            <w:gridSpan w:val="9"/>
            <w:vAlign w:val="center"/>
          </w:tcPr>
          <w:p w:rsidR="00122621" w:rsidRPr="00705162" w:rsidRDefault="00122621" w:rsidP="00D4140C">
            <w:pPr>
              <w:rPr>
                <w:rFonts w:ascii="微軟正黑體" w:eastAsia="微軟正黑體" w:hAnsi="微軟正黑體"/>
                <w:b/>
                <w:w w:val="80"/>
                <w:sz w:val="32"/>
                <w:szCs w:val="32"/>
                <w:lang w:eastAsia="zh-TW"/>
              </w:rPr>
            </w:pPr>
            <w:r w:rsidRPr="00705162">
              <w:rPr>
                <w:rFonts w:ascii="微軟正黑體" w:eastAsia="微軟正黑體" w:hAnsi="微軟正黑體" w:hint="eastAsia"/>
                <w:b/>
                <w:w w:val="80"/>
                <w:sz w:val="32"/>
                <w:szCs w:val="32"/>
                <w:lang w:eastAsia="zh-TW"/>
              </w:rPr>
              <w:t>填妥報名表，請</w:t>
            </w:r>
            <w:r w:rsidRPr="00705162">
              <w:rPr>
                <w:rFonts w:ascii="微軟正黑體" w:eastAsia="微軟正黑體" w:hAnsi="微軟正黑體"/>
                <w:b/>
                <w:w w:val="80"/>
                <w:sz w:val="32"/>
                <w:szCs w:val="32"/>
                <w:lang w:eastAsia="zh-TW"/>
              </w:rPr>
              <w:t>mail</w:t>
            </w:r>
            <w:r w:rsidRPr="00705162">
              <w:rPr>
                <w:rFonts w:ascii="微軟正黑體" w:eastAsia="微軟正黑體" w:hAnsi="微軟正黑體" w:hint="eastAsia"/>
                <w:b/>
                <w:w w:val="80"/>
                <w:sz w:val="32"/>
                <w:szCs w:val="32"/>
                <w:lang w:eastAsia="zh-TW"/>
              </w:rPr>
              <w:t>至</w:t>
            </w:r>
            <w:r w:rsidR="00BF2F34" w:rsidRPr="00705162">
              <w:rPr>
                <w:rFonts w:ascii="微軟正黑體" w:eastAsia="微軟正黑體" w:cs="微軟正黑體"/>
                <w:color w:val="000000" w:themeColor="text1"/>
                <w:w w:val="80"/>
                <w:sz w:val="32"/>
                <w:szCs w:val="32"/>
                <w:lang w:eastAsia="zh-TW"/>
              </w:rPr>
              <w:t xml:space="preserve"> </w:t>
            </w:r>
            <w:r w:rsidR="00A8330A" w:rsidRPr="00705162">
              <w:rPr>
                <w:rFonts w:ascii="微軟正黑體" w:eastAsia="微軟正黑體" w:hAnsi="微軟正黑體" w:hint="eastAsia"/>
                <w:b/>
                <w:w w:val="80"/>
                <w:sz w:val="32"/>
                <w:szCs w:val="32"/>
                <w:lang w:eastAsia="zh-TW"/>
              </w:rPr>
              <w:t>ta0800013999@yahoo.com.tw</w:t>
            </w:r>
          </w:p>
          <w:p w:rsidR="00122621" w:rsidRPr="00705162" w:rsidRDefault="00122621" w:rsidP="00D4140C">
            <w:pPr>
              <w:rPr>
                <w:rFonts w:ascii="微軟正黑體" w:eastAsia="微軟正黑體" w:hAnsi="微軟正黑體"/>
                <w:b/>
                <w:w w:val="80"/>
                <w:lang w:eastAsia="zh-TW"/>
              </w:rPr>
            </w:pPr>
            <w:r w:rsidRPr="00705162">
              <w:rPr>
                <w:rFonts w:ascii="微軟正黑體" w:eastAsia="微軟正黑體" w:hAnsi="微軟正黑體" w:hint="eastAsia"/>
                <w:b/>
                <w:w w:val="80"/>
                <w:sz w:val="32"/>
                <w:szCs w:val="32"/>
                <w:lang w:eastAsia="zh-TW"/>
              </w:rPr>
              <w:t>完成後請來電</w:t>
            </w:r>
            <w:r w:rsidRPr="00705162">
              <w:rPr>
                <w:rFonts w:ascii="微軟正黑體" w:eastAsia="微軟正黑體" w:hAnsi="微軟正黑體"/>
                <w:b/>
                <w:w w:val="80"/>
                <w:sz w:val="32"/>
                <w:szCs w:val="32"/>
                <w:lang w:eastAsia="zh-TW"/>
              </w:rPr>
              <w:t>8912-7376</w:t>
            </w:r>
            <w:r w:rsidR="00756697" w:rsidRPr="00705162">
              <w:rPr>
                <w:rFonts w:ascii="微軟正黑體" w:eastAsia="微軟正黑體" w:hAnsi="微軟正黑體"/>
                <w:b/>
                <w:w w:val="80"/>
                <w:sz w:val="32"/>
                <w:szCs w:val="32"/>
                <w:lang w:eastAsia="zh-TW"/>
              </w:rPr>
              <w:t>#30</w:t>
            </w:r>
            <w:r w:rsidR="00705162" w:rsidRPr="00705162">
              <w:rPr>
                <w:rFonts w:ascii="微軟正黑體" w:eastAsia="微軟正黑體" w:hAnsi="微軟正黑體" w:hint="eastAsia"/>
                <w:b/>
                <w:w w:val="80"/>
                <w:sz w:val="32"/>
                <w:szCs w:val="32"/>
                <w:lang w:eastAsia="zh-TW"/>
              </w:rPr>
              <w:t>6</w:t>
            </w:r>
            <w:r w:rsidRPr="00705162">
              <w:rPr>
                <w:rFonts w:ascii="微軟正黑體" w:eastAsia="微軟正黑體" w:hAnsi="微軟正黑體"/>
                <w:b/>
                <w:w w:val="80"/>
                <w:sz w:val="32"/>
                <w:szCs w:val="32"/>
                <w:lang w:eastAsia="zh-TW"/>
              </w:rPr>
              <w:t xml:space="preserve"> </w:t>
            </w:r>
            <w:r w:rsidR="00705162" w:rsidRPr="00705162">
              <w:rPr>
                <w:rFonts w:ascii="微軟正黑體" w:eastAsia="微軟正黑體" w:hAnsi="微軟正黑體" w:hint="eastAsia"/>
                <w:b/>
                <w:w w:val="80"/>
                <w:sz w:val="32"/>
                <w:szCs w:val="32"/>
                <w:lang w:eastAsia="zh-TW"/>
              </w:rPr>
              <w:t>陳</w:t>
            </w:r>
            <w:r w:rsidR="00296819" w:rsidRPr="00705162">
              <w:rPr>
                <w:rFonts w:ascii="微軟正黑體" w:eastAsia="微軟正黑體" w:hAnsi="微軟正黑體" w:hint="eastAsia"/>
                <w:b/>
                <w:w w:val="80"/>
                <w:sz w:val="32"/>
                <w:szCs w:val="32"/>
                <w:lang w:eastAsia="zh-TW"/>
              </w:rPr>
              <w:t>小姐</w:t>
            </w:r>
            <w:r w:rsidRPr="00705162">
              <w:rPr>
                <w:rFonts w:ascii="微軟正黑體" w:eastAsia="微軟正黑體" w:hAnsi="微軟正黑體"/>
                <w:b/>
                <w:w w:val="80"/>
                <w:sz w:val="32"/>
                <w:szCs w:val="32"/>
                <w:lang w:eastAsia="zh-TW"/>
              </w:rPr>
              <w:t xml:space="preserve"> </w:t>
            </w:r>
            <w:r w:rsidRPr="00705162">
              <w:rPr>
                <w:rFonts w:ascii="微軟正黑體" w:eastAsia="微軟正黑體" w:hAnsi="微軟正黑體" w:hint="eastAsia"/>
                <w:b/>
                <w:w w:val="80"/>
                <w:sz w:val="32"/>
                <w:szCs w:val="32"/>
                <w:lang w:eastAsia="zh-TW"/>
              </w:rPr>
              <w:t>確認。</w:t>
            </w:r>
          </w:p>
        </w:tc>
      </w:tr>
    </w:tbl>
    <w:p w:rsidR="00122621" w:rsidRDefault="00122621" w:rsidP="007D3A52">
      <w:pPr>
        <w:rPr>
          <w:lang w:eastAsia="zh-TW"/>
        </w:rPr>
      </w:pPr>
    </w:p>
    <w:p w:rsidR="00122621" w:rsidRDefault="008C216E">
      <w:pPr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7F2FD890" wp14:editId="69940206">
                <wp:simplePos x="0" y="0"/>
                <wp:positionH relativeFrom="column">
                  <wp:posOffset>215265</wp:posOffset>
                </wp:positionH>
                <wp:positionV relativeFrom="paragraph">
                  <wp:posOffset>824865</wp:posOffset>
                </wp:positionV>
                <wp:extent cx="3095625" cy="257175"/>
                <wp:effectExtent l="0" t="0" r="9525" b="9525"/>
                <wp:wrapNone/>
                <wp:docPr id="290" name="矩形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5625" cy="257175"/>
                        </a:xfrm>
                        <a:custGeom>
                          <a:avLst/>
                          <a:gdLst>
                            <a:gd name="connsiteX0" fmla="*/ 0 w 3257550"/>
                            <a:gd name="connsiteY0" fmla="*/ 0 h 257175"/>
                            <a:gd name="connsiteX1" fmla="*/ 3257550 w 3257550"/>
                            <a:gd name="connsiteY1" fmla="*/ 0 h 257175"/>
                            <a:gd name="connsiteX2" fmla="*/ 3257550 w 3257550"/>
                            <a:gd name="connsiteY2" fmla="*/ 257175 h 257175"/>
                            <a:gd name="connsiteX3" fmla="*/ 0 w 3257550"/>
                            <a:gd name="connsiteY3" fmla="*/ 257175 h 257175"/>
                            <a:gd name="connsiteX4" fmla="*/ 0 w 3257550"/>
                            <a:gd name="connsiteY4" fmla="*/ 0 h 257175"/>
                            <a:gd name="connsiteX0" fmla="*/ 0 w 3743325"/>
                            <a:gd name="connsiteY0" fmla="*/ 0 h 257175"/>
                            <a:gd name="connsiteX1" fmla="*/ 3257550 w 3743325"/>
                            <a:gd name="connsiteY1" fmla="*/ 0 h 257175"/>
                            <a:gd name="connsiteX2" fmla="*/ 3743325 w 3743325"/>
                            <a:gd name="connsiteY2" fmla="*/ 257175 h 257175"/>
                            <a:gd name="connsiteX3" fmla="*/ 0 w 3743325"/>
                            <a:gd name="connsiteY3" fmla="*/ 257175 h 257175"/>
                            <a:gd name="connsiteX4" fmla="*/ 0 w 3743325"/>
                            <a:gd name="connsiteY4" fmla="*/ 0 h 257175"/>
                            <a:gd name="connsiteX0" fmla="*/ 0 w 3743325"/>
                            <a:gd name="connsiteY0" fmla="*/ 0 h 257175"/>
                            <a:gd name="connsiteX1" fmla="*/ 3600450 w 3743325"/>
                            <a:gd name="connsiteY1" fmla="*/ 200025 h 257175"/>
                            <a:gd name="connsiteX2" fmla="*/ 3743325 w 3743325"/>
                            <a:gd name="connsiteY2" fmla="*/ 257175 h 257175"/>
                            <a:gd name="connsiteX3" fmla="*/ 0 w 3743325"/>
                            <a:gd name="connsiteY3" fmla="*/ 257175 h 257175"/>
                            <a:gd name="connsiteX4" fmla="*/ 0 w 3743325"/>
                            <a:gd name="connsiteY4" fmla="*/ 0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743325" h="257175">
                              <a:moveTo>
                                <a:pt x="0" y="0"/>
                              </a:moveTo>
                              <a:lnTo>
                                <a:pt x="3600450" y="200025"/>
                              </a:lnTo>
                              <a:lnTo>
                                <a:pt x="3743325" y="257175"/>
                              </a:lnTo>
                              <a:lnTo>
                                <a:pt x="0" y="257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5"/>
                            </a:gs>
                            <a:gs pos="50000">
                              <a:srgbClr val="CCEC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EC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 290" o:spid="_x0000_s1026" style="position:absolute;margin-left:16.95pt;margin-top:64.95pt;width:243.75pt;height:20.2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4332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" path="m,l3600450,200025r142875,57150l,257175,,xe" fillcolor="white [3208]" stroked="f" strokeweight="2pt">
                <v:fill color2="#c8edff" focusposition="1,1" focussize="" colors="0 white;.5 #a8c7da;1 #c8edff" focus="100%" type="gradientRadial"/>
                <v:path arrowok="t" o:connecttype="custom" o:connectlocs="0,0;2977471,200025;3095625,257175;0,257175;0,0" o:connectangles="0,0,0,0,0"/>
              </v:shape>
            </w:pict>
          </mc:Fallback>
        </mc:AlternateContent>
      </w:r>
      <w:r w:rsidR="007615CD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65B4407" wp14:editId="064DAC85">
                <wp:simplePos x="0" y="0"/>
                <wp:positionH relativeFrom="column">
                  <wp:posOffset>501015</wp:posOffset>
                </wp:positionH>
                <wp:positionV relativeFrom="paragraph">
                  <wp:posOffset>691515</wp:posOffset>
                </wp:positionV>
                <wp:extent cx="2705100" cy="421640"/>
                <wp:effectExtent l="0" t="0" r="0" b="0"/>
                <wp:wrapNone/>
                <wp:docPr id="2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634" w:rsidRPr="007615CD" w:rsidRDefault="008A2634" w:rsidP="008A2634">
                            <w:pPr>
                              <w:rPr>
                                <w:rFonts w:ascii="文鼎粗行楷" w:eastAsia="文鼎粗行楷" w:hAnsi="Adobe 繁黑體 Std B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615CD">
                              <w:rPr>
                                <w:rFonts w:ascii="文鼎粗行楷" w:eastAsia="文鼎粗行楷" w:hAnsi="Adobe 繁黑體 Std B" w:hint="eastAsia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學習</w:t>
                            </w:r>
                            <w:r w:rsidR="00756697" w:rsidRPr="007615CD">
                              <w:rPr>
                                <w:rFonts w:ascii="文鼎粗行楷" w:eastAsia="文鼎粗行楷" w:hAnsi="Adobe 繁黑體 Std B" w:hint="eastAsia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持續性</w:t>
                            </w:r>
                            <w:r w:rsidR="00D31A2F" w:rsidRPr="007615CD">
                              <w:rPr>
                                <w:rFonts w:ascii="文鼎粗行楷" w:eastAsia="文鼎粗行楷" w:hAnsi="Adobe 繁黑體 Std B" w:hint="eastAsia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會談架構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.45pt;margin-top:54.45pt;width:213pt;height:33.2pt;z-index:251867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" filled="f" stroked="f">
                <v:textbox style="mso-fit-shape-to-text:t">
                  <w:txbxContent>
                    <w:p w:rsidR="008A2634" w:rsidRPr="007615CD" w:rsidRDefault="008A2634" w:rsidP="008A2634">
                      <w:pPr>
                        <w:rPr>
                          <w:rFonts w:ascii="文鼎粗行楷" w:eastAsia="文鼎粗行楷" w:hAnsi="Adobe 繁黑體 Std B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615CD">
                        <w:rPr>
                          <w:rFonts w:ascii="文鼎粗行楷" w:eastAsia="文鼎粗行楷" w:hAnsi="Adobe 繁黑體 Std B" w:hint="eastAsia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學習</w:t>
                      </w:r>
                      <w:r w:rsidR="00756697" w:rsidRPr="007615CD">
                        <w:rPr>
                          <w:rFonts w:ascii="文鼎粗行楷" w:eastAsia="文鼎粗行楷" w:hAnsi="Adobe 繁黑體 Std B" w:hint="eastAsia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持續性</w:t>
                      </w:r>
                      <w:r w:rsidR="00D31A2F" w:rsidRPr="007615CD">
                        <w:rPr>
                          <w:rFonts w:ascii="文鼎粗行楷" w:eastAsia="文鼎粗行楷" w:hAnsi="Adobe 繁黑體 Std B" w:hint="eastAsia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會談架構</w:t>
                      </w:r>
                    </w:p>
                  </w:txbxContent>
                </v:textbox>
              </v:shape>
            </w:pict>
          </mc:Fallback>
        </mc:AlternateContent>
      </w:r>
      <w:r w:rsidR="00391768">
        <w:rPr>
          <w:noProof/>
          <w:lang w:eastAsia="zh-TW"/>
        </w:rPr>
        <w:drawing>
          <wp:anchor distT="0" distB="0" distL="114300" distR="114300" simplePos="0" relativeHeight="251894272" behindDoc="1" locked="0" layoutInCell="1" allowOverlap="1" wp14:anchorId="02443200" wp14:editId="0D3ECBCC">
            <wp:simplePos x="0" y="0"/>
            <wp:positionH relativeFrom="column">
              <wp:posOffset>638175</wp:posOffset>
            </wp:positionH>
            <wp:positionV relativeFrom="paragraph">
              <wp:posOffset>828675</wp:posOffset>
            </wp:positionV>
            <wp:extent cx="4070985" cy="3023870"/>
            <wp:effectExtent l="0" t="0" r="5715" b="5080"/>
            <wp:wrapNone/>
            <wp:docPr id="304" name="圖片 304" descr="C:\Users\Taipttaa304\Desktop\MYXJ_20160322150717_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ipttaa304\Desktop\MYXJ_20160322150717_fas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DE6" w:rsidRPr="00040912">
        <w:rPr>
          <w:rFonts w:ascii="微軟正黑體" w:eastAsia="微軟正黑體" w:hAnsi="微軟正黑體"/>
          <w:b/>
          <w:noProof/>
          <w:lang w:eastAsia="zh-TW"/>
        </w:rPr>
        <w:drawing>
          <wp:anchor distT="0" distB="0" distL="114300" distR="114300" simplePos="0" relativeHeight="251653632" behindDoc="0" locked="0" layoutInCell="1" allowOverlap="1" wp14:anchorId="3D1D0184" wp14:editId="1CCFFC76">
            <wp:simplePos x="0" y="0"/>
            <wp:positionH relativeFrom="column">
              <wp:posOffset>3210560</wp:posOffset>
            </wp:positionH>
            <wp:positionV relativeFrom="paragraph">
              <wp:posOffset>402590</wp:posOffset>
            </wp:positionV>
            <wp:extent cx="749935" cy="3429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A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DE6" w:rsidRPr="00040912">
        <w:rPr>
          <w:rFonts w:ascii="微軟正黑體" w:eastAsia="微軟正黑體" w:hAnsi="微軟正黑體"/>
          <w:b/>
          <w:noProof/>
          <w:lang w:eastAsia="zh-TW"/>
        </w:rPr>
        <w:drawing>
          <wp:anchor distT="0" distB="0" distL="114300" distR="114300" simplePos="0" relativeHeight="251654656" behindDoc="0" locked="0" layoutInCell="1" allowOverlap="1" wp14:anchorId="72150B6A" wp14:editId="2C63C577">
            <wp:simplePos x="0" y="0"/>
            <wp:positionH relativeFrom="column">
              <wp:posOffset>1512570</wp:posOffset>
            </wp:positionH>
            <wp:positionV relativeFrom="paragraph">
              <wp:posOffset>409575</wp:posOffset>
            </wp:positionV>
            <wp:extent cx="361950" cy="3429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GLnhDKBxjtfiQPygHj9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DE6">
        <w:rPr>
          <w:rFonts w:ascii="微軟正黑體" w:eastAsia="微軟正黑體" w:hAnsi="微軟正黑體"/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9B258C" wp14:editId="7CFC31FD">
                <wp:simplePos x="0" y="0"/>
                <wp:positionH relativeFrom="column">
                  <wp:posOffset>493395</wp:posOffset>
                </wp:positionH>
                <wp:positionV relativeFrom="paragraph">
                  <wp:posOffset>15240</wp:posOffset>
                </wp:positionV>
                <wp:extent cx="4510405" cy="35496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0405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711" w:rsidRPr="00391DE6" w:rsidRDefault="007D7B1B" w:rsidP="007D7B1B">
                            <w:pPr>
                              <w:jc w:val="center"/>
                              <w:rPr>
                                <w:rFonts w:ascii="A-OTF Midashi Go MB31 Pr5 MB31" w:eastAsia="A-OTF Midashi Go MB31 Pr5 MB31" w:hAnsi="A-OTF Midashi Go MB31 Pr5 MB31"/>
                                <w:lang w:eastAsia="zh-TW"/>
                              </w:rPr>
                            </w:pPr>
                            <w:r w:rsidRPr="00391DE6">
                              <w:rPr>
                                <w:rFonts w:ascii="A-OTF Midashi Go MB31 Pr5 MB31" w:eastAsia="A-OTF Midashi Go MB31 Pr5 MB31" w:hAnsi="A-OTF Midashi Go MB31 Pr5 MB31" w:hint="eastAsia"/>
                                <w:lang w:eastAsia="zh-TW"/>
                              </w:rPr>
                              <w:t>指導</w:t>
                            </w:r>
                            <w:r w:rsidR="004A0EEC" w:rsidRPr="00391DE6">
                              <w:rPr>
                                <w:rFonts w:ascii="A-OTF Midashi Go MB31 Pr5 MB31" w:eastAsia="A-OTF Midashi Go MB31 Pr5 MB31" w:hAnsi="A-OTF Midashi Go MB31 Pr5 MB31" w:hint="eastAsia"/>
                                <w:lang w:eastAsia="zh-TW"/>
                              </w:rPr>
                              <w:t>單位：</w:t>
                            </w:r>
                            <w:r w:rsidRPr="00391DE6">
                              <w:rPr>
                                <w:rFonts w:ascii="A-OTF Midashi Go MB31 Pr5 MB31" w:eastAsia="A-OTF Midashi Go MB31 Pr5 MB31" w:hAnsi="A-OTF Midashi Go MB31 Pr5 MB31" w:hint="eastAsia"/>
                                <w:lang w:eastAsia="zh-TW"/>
                              </w:rPr>
                              <w:t>衛生福利部　主辦</w:t>
                            </w:r>
                            <w:r w:rsidR="00593711" w:rsidRPr="00391DE6">
                              <w:rPr>
                                <w:rFonts w:ascii="A-OTF Midashi Go MB31 Pr5 MB31" w:eastAsia="A-OTF Midashi Go MB31 Pr5 MB31" w:hAnsi="A-OTF Midashi Go MB31 Pr5 MB31" w:hint="eastAsia"/>
                                <w:lang w:eastAsia="zh-TW"/>
                              </w:rPr>
                              <w:t>單位：</w:t>
                            </w:r>
                            <w:r w:rsidRPr="00391DE6">
                              <w:rPr>
                                <w:rFonts w:ascii="A-OTF Midashi Go MB31 Pr5 MB31" w:eastAsia="A-OTF Midashi Go MB31 Pr5 MB31" w:hAnsi="A-OTF Midashi Go MB31 Pr5 MB31" w:hint="eastAsia"/>
                                <w:lang w:eastAsia="zh-TW"/>
                              </w:rPr>
                              <w:t>中華溝通分析協會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8.85pt;margin-top:1.2pt;width:355.15pt;height:27.9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" filled="f" stroked="f">
                <v:textbox style="mso-fit-shape-to-text:t">
                  <w:txbxContent>
                    <w:p w:rsidR="00593711" w:rsidRPr="00391DE6" w:rsidRDefault="007D7B1B" w:rsidP="007D7B1B">
                      <w:pPr>
                        <w:jc w:val="center"/>
                        <w:rPr>
                          <w:rFonts w:ascii="A-OTF Midashi Go MB31 Pr5 MB31" w:eastAsia="A-OTF Midashi Go MB31 Pr5 MB31" w:hAnsi="A-OTF Midashi Go MB31 Pr5 MB31"/>
                          <w:lang w:eastAsia="zh-TW"/>
                        </w:rPr>
                      </w:pPr>
                      <w:r w:rsidRPr="00391DE6">
                        <w:rPr>
                          <w:rFonts w:ascii="A-OTF Midashi Go MB31 Pr5 MB31" w:eastAsia="A-OTF Midashi Go MB31 Pr5 MB31" w:hAnsi="A-OTF Midashi Go MB31 Pr5 MB31" w:hint="eastAsia"/>
                          <w:lang w:eastAsia="zh-TW"/>
                        </w:rPr>
                        <w:t>指導</w:t>
                      </w:r>
                      <w:r w:rsidR="004A0EEC" w:rsidRPr="00391DE6">
                        <w:rPr>
                          <w:rFonts w:ascii="A-OTF Midashi Go MB31 Pr5 MB31" w:eastAsia="A-OTF Midashi Go MB31 Pr5 MB31" w:hAnsi="A-OTF Midashi Go MB31 Pr5 MB31" w:hint="eastAsia"/>
                          <w:lang w:eastAsia="zh-TW"/>
                        </w:rPr>
                        <w:t>單位：</w:t>
                      </w:r>
                      <w:r w:rsidRPr="00391DE6">
                        <w:rPr>
                          <w:rFonts w:ascii="A-OTF Midashi Go MB31 Pr5 MB31" w:eastAsia="A-OTF Midashi Go MB31 Pr5 MB31" w:hAnsi="A-OTF Midashi Go MB31 Pr5 MB31" w:hint="eastAsia"/>
                          <w:lang w:eastAsia="zh-TW"/>
                        </w:rPr>
                        <w:t>衛生福利部　主辦</w:t>
                      </w:r>
                      <w:r w:rsidR="00593711" w:rsidRPr="00391DE6">
                        <w:rPr>
                          <w:rFonts w:ascii="A-OTF Midashi Go MB31 Pr5 MB31" w:eastAsia="A-OTF Midashi Go MB31 Pr5 MB31" w:hAnsi="A-OTF Midashi Go MB31 Pr5 MB31" w:hint="eastAsia"/>
                          <w:lang w:eastAsia="zh-TW"/>
                        </w:rPr>
                        <w:t>單位：</w:t>
                      </w:r>
                      <w:r w:rsidRPr="00391DE6">
                        <w:rPr>
                          <w:rFonts w:ascii="A-OTF Midashi Go MB31 Pr5 MB31" w:eastAsia="A-OTF Midashi Go MB31 Pr5 MB31" w:hAnsi="A-OTF Midashi Go MB31 Pr5 MB31" w:hint="eastAsia"/>
                          <w:lang w:eastAsia="zh-TW"/>
                        </w:rPr>
                        <w:t>中華溝通分析協會</w:t>
                      </w:r>
                    </w:p>
                  </w:txbxContent>
                </v:textbox>
              </v:shape>
            </w:pict>
          </mc:Fallback>
        </mc:AlternateContent>
      </w:r>
      <w:r w:rsidR="004605B5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2527" behindDoc="0" locked="0" layoutInCell="1" allowOverlap="1" wp14:anchorId="7216B7B6" wp14:editId="6C92A43F">
                <wp:simplePos x="0" y="0"/>
                <wp:positionH relativeFrom="column">
                  <wp:posOffset>245745</wp:posOffset>
                </wp:positionH>
                <wp:positionV relativeFrom="paragraph">
                  <wp:posOffset>3368040</wp:posOffset>
                </wp:positionV>
                <wp:extent cx="3457575" cy="209550"/>
                <wp:effectExtent l="0" t="0" r="9525" b="0"/>
                <wp:wrapNone/>
                <wp:docPr id="294" name="矩形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7575" cy="209550"/>
                        </a:xfrm>
                        <a:custGeom>
                          <a:avLst/>
                          <a:gdLst>
                            <a:gd name="connsiteX0" fmla="*/ 0 w 2295525"/>
                            <a:gd name="connsiteY0" fmla="*/ 0 h 257175"/>
                            <a:gd name="connsiteX1" fmla="*/ 2295525 w 2295525"/>
                            <a:gd name="connsiteY1" fmla="*/ 0 h 257175"/>
                            <a:gd name="connsiteX2" fmla="*/ 2295525 w 2295525"/>
                            <a:gd name="connsiteY2" fmla="*/ 257175 h 257175"/>
                            <a:gd name="connsiteX3" fmla="*/ 0 w 2295525"/>
                            <a:gd name="connsiteY3" fmla="*/ 257175 h 257175"/>
                            <a:gd name="connsiteX4" fmla="*/ 0 w 2295525"/>
                            <a:gd name="connsiteY4" fmla="*/ 0 h 257175"/>
                            <a:gd name="connsiteX0" fmla="*/ 0 w 2295525"/>
                            <a:gd name="connsiteY0" fmla="*/ 0 h 257175"/>
                            <a:gd name="connsiteX1" fmla="*/ 2295525 w 2295525"/>
                            <a:gd name="connsiteY1" fmla="*/ 0 h 257175"/>
                            <a:gd name="connsiteX2" fmla="*/ 2295525 w 2295525"/>
                            <a:gd name="connsiteY2" fmla="*/ 257175 h 257175"/>
                            <a:gd name="connsiteX3" fmla="*/ 0 w 2295525"/>
                            <a:gd name="connsiteY3" fmla="*/ 257175 h 257175"/>
                            <a:gd name="connsiteX4" fmla="*/ 0 w 2295525"/>
                            <a:gd name="connsiteY4" fmla="*/ 0 h 257175"/>
                            <a:gd name="connsiteX0" fmla="*/ 0 w 2362200"/>
                            <a:gd name="connsiteY0" fmla="*/ 0 h 257175"/>
                            <a:gd name="connsiteX1" fmla="*/ 2362200 w 2362200"/>
                            <a:gd name="connsiteY1" fmla="*/ 209550 h 257175"/>
                            <a:gd name="connsiteX2" fmla="*/ 2295525 w 2362200"/>
                            <a:gd name="connsiteY2" fmla="*/ 257175 h 257175"/>
                            <a:gd name="connsiteX3" fmla="*/ 0 w 2362200"/>
                            <a:gd name="connsiteY3" fmla="*/ 257175 h 257175"/>
                            <a:gd name="connsiteX4" fmla="*/ 0 w 2362200"/>
                            <a:gd name="connsiteY4" fmla="*/ 0 h 257175"/>
                            <a:gd name="connsiteX0" fmla="*/ 76200 w 2362200"/>
                            <a:gd name="connsiteY0" fmla="*/ 0 h 171450"/>
                            <a:gd name="connsiteX1" fmla="*/ 2362200 w 2362200"/>
                            <a:gd name="connsiteY1" fmla="*/ 123825 h 171450"/>
                            <a:gd name="connsiteX2" fmla="*/ 2295525 w 2362200"/>
                            <a:gd name="connsiteY2" fmla="*/ 171450 h 171450"/>
                            <a:gd name="connsiteX3" fmla="*/ 0 w 2362200"/>
                            <a:gd name="connsiteY3" fmla="*/ 171450 h 171450"/>
                            <a:gd name="connsiteX4" fmla="*/ 76200 w 2362200"/>
                            <a:gd name="connsiteY4" fmla="*/ 0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62200" h="171450">
                              <a:moveTo>
                                <a:pt x="76200" y="0"/>
                              </a:moveTo>
                              <a:lnTo>
                                <a:pt x="2362200" y="123825"/>
                              </a:lnTo>
                              <a:lnTo>
                                <a:pt x="2295525" y="171450"/>
                              </a:lnTo>
                              <a:lnTo>
                                <a:pt x="0" y="17145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2634" w:rsidRPr="008A2634" w:rsidRDefault="008A2634" w:rsidP="008A2634">
                            <w:pPr>
                              <w:rPr>
                                <w:rFonts w:ascii="華康棒棒體W5(P)" w:eastAsia="華康棒棒體W5(P)"/>
                                <w:color w:val="00B0F0"/>
                                <w:sz w:val="36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 294" o:spid="_x0000_s1028" style="position:absolute;margin-left:19.35pt;margin-top:265.2pt;width:272.25pt;height:16.5pt;z-index:25186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2200,171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" adj="-11796480,,5400" path="m76200,l2362200,123825r-66675,47625l,171450,76200,xe" fillcolor="blue" stroked="f" strokeweight="2pt">
                <v:stroke joinstyle="miter"/>
                <v:formulas/>
                <v:path arrowok="t" o:connecttype="custom" o:connectlocs="111535,0;3457575,151342;3359982,209550;0,209550;111535,0" o:connectangles="0,0,0,0,0" textboxrect="0,0,2362200,171450"/>
                <v:textbox>
                  <w:txbxContent>
                    <w:p w:rsidR="008A2634" w:rsidRPr="008A2634" w:rsidRDefault="008A2634" w:rsidP="008A2634">
                      <w:pPr>
                        <w:rPr>
                          <w:rFonts w:ascii="華康棒棒體W5(P)" w:eastAsia="華康棒棒體W5(P)"/>
                          <w:color w:val="00B0F0"/>
                          <w:sz w:val="36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5B5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0B3EAB7" wp14:editId="214042A1">
                <wp:simplePos x="0" y="0"/>
                <wp:positionH relativeFrom="column">
                  <wp:posOffset>1708150</wp:posOffset>
                </wp:positionH>
                <wp:positionV relativeFrom="paragraph">
                  <wp:posOffset>2272665</wp:posOffset>
                </wp:positionV>
                <wp:extent cx="3381375" cy="257175"/>
                <wp:effectExtent l="0" t="0" r="9525" b="9525"/>
                <wp:wrapNone/>
                <wp:docPr id="292" name="矩形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1375" cy="257175"/>
                        </a:xfrm>
                        <a:custGeom>
                          <a:avLst/>
                          <a:gdLst>
                            <a:gd name="connsiteX0" fmla="*/ 0 w 3381375"/>
                            <a:gd name="connsiteY0" fmla="*/ 0 h 257175"/>
                            <a:gd name="connsiteX1" fmla="*/ 3381375 w 3381375"/>
                            <a:gd name="connsiteY1" fmla="*/ 0 h 257175"/>
                            <a:gd name="connsiteX2" fmla="*/ 3381375 w 3381375"/>
                            <a:gd name="connsiteY2" fmla="*/ 257175 h 257175"/>
                            <a:gd name="connsiteX3" fmla="*/ 0 w 3381375"/>
                            <a:gd name="connsiteY3" fmla="*/ 257175 h 257175"/>
                            <a:gd name="connsiteX4" fmla="*/ 0 w 3381375"/>
                            <a:gd name="connsiteY4" fmla="*/ 0 h 257175"/>
                            <a:gd name="connsiteX0" fmla="*/ 0 w 3381375"/>
                            <a:gd name="connsiteY0" fmla="*/ 257175 h 257175"/>
                            <a:gd name="connsiteX1" fmla="*/ 3381375 w 3381375"/>
                            <a:gd name="connsiteY1" fmla="*/ 0 h 257175"/>
                            <a:gd name="connsiteX2" fmla="*/ 3381375 w 3381375"/>
                            <a:gd name="connsiteY2" fmla="*/ 257175 h 257175"/>
                            <a:gd name="connsiteX3" fmla="*/ 0 w 3381375"/>
                            <a:gd name="connsiteY3" fmla="*/ 257175 h 257175"/>
                            <a:gd name="connsiteX4" fmla="*/ 0 w 3381375"/>
                            <a:gd name="connsiteY4" fmla="*/ 257175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81375" h="257175">
                              <a:moveTo>
                                <a:pt x="0" y="257175"/>
                              </a:moveTo>
                              <a:lnTo>
                                <a:pt x="3381375" y="0"/>
                              </a:lnTo>
                              <a:lnTo>
                                <a:pt x="3381375" y="257175"/>
                              </a:lnTo>
                              <a:lnTo>
                                <a:pt x="0" y="257175"/>
                              </a:lnTo>
                              <a:lnTo>
                                <a:pt x="0" y="257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 292" o:spid="_x0000_s1026" style="position:absolute;margin-left:134.5pt;margin-top:178.95pt;width:266.25pt;height:20.2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813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" path="m,257175l3381375,r,257175l,257175r,xe" fillcolor="#f69" stroked="f" strokeweight="2pt">
                <v:path arrowok="t" o:connecttype="custom" o:connectlocs="0,257175;3381375,0;3381375,257175;0,257175;0,257175" o:connectangles="0,0,0,0,0"/>
              </v:shape>
            </w:pict>
          </mc:Fallback>
        </mc:AlternateContent>
      </w:r>
      <w:r w:rsidR="004605B5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3948CD4A" wp14:editId="38F86F91">
                <wp:simplePos x="0" y="0"/>
                <wp:positionH relativeFrom="column">
                  <wp:posOffset>1655445</wp:posOffset>
                </wp:positionH>
                <wp:positionV relativeFrom="paragraph">
                  <wp:posOffset>2181225</wp:posOffset>
                </wp:positionV>
                <wp:extent cx="3438525" cy="421640"/>
                <wp:effectExtent l="0" t="0" r="0" b="0"/>
                <wp:wrapNone/>
                <wp:docPr id="2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634" w:rsidRPr="007615CD" w:rsidRDefault="008A2634" w:rsidP="008A2634">
                            <w:pPr>
                              <w:rPr>
                                <w:rFonts w:ascii="文鼎粗行楷" w:eastAsia="文鼎粗行楷" w:hAnsi="Adobe 繁黑體 Std B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615CD">
                              <w:rPr>
                                <w:rFonts w:ascii="文鼎粗行楷" w:eastAsia="文鼎粗行楷" w:hAnsi="Adobe 繁黑體 Std B" w:hint="eastAsia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陪</w:t>
                            </w:r>
                            <w:r w:rsidR="008C3D1D" w:rsidRPr="007615CD">
                              <w:rPr>
                                <w:rFonts w:ascii="文鼎粗行楷" w:eastAsia="文鼎粗行楷" w:hAnsi="Adobe 繁黑體 Std B" w:hint="eastAsia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伴有家人關係</w:t>
                            </w:r>
                            <w:r w:rsidRPr="007615CD">
                              <w:rPr>
                                <w:rFonts w:ascii="文鼎粗行楷" w:eastAsia="文鼎粗行楷" w:hAnsi="Adobe 繁黑體 Std B" w:hint="eastAsia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困擾的男性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30.35pt;margin-top:171.75pt;width:270.75pt;height:33.2pt;z-index:251863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" filled="f" stroked="f">
                <v:textbox style="mso-fit-shape-to-text:t">
                  <w:txbxContent>
                    <w:p w:rsidR="008A2634" w:rsidRPr="007615CD" w:rsidRDefault="008A2634" w:rsidP="008A2634">
                      <w:pPr>
                        <w:rPr>
                          <w:rFonts w:ascii="文鼎粗行楷" w:eastAsia="文鼎粗行楷" w:hAnsi="Adobe 繁黑體 Std B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615CD">
                        <w:rPr>
                          <w:rFonts w:ascii="文鼎粗行楷" w:eastAsia="文鼎粗行楷" w:hAnsi="Adobe 繁黑體 Std B" w:hint="eastAsia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陪</w:t>
                      </w:r>
                      <w:r w:rsidR="008C3D1D" w:rsidRPr="007615CD">
                        <w:rPr>
                          <w:rFonts w:ascii="文鼎粗行楷" w:eastAsia="文鼎粗行楷" w:hAnsi="Adobe 繁黑體 Std B" w:hint="eastAsia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伴有家人關係</w:t>
                      </w:r>
                      <w:r w:rsidRPr="007615CD">
                        <w:rPr>
                          <w:rFonts w:ascii="文鼎粗行楷" w:eastAsia="文鼎粗行楷" w:hAnsi="Adobe 繁黑體 Std B" w:hint="eastAsia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困擾的男性</w:t>
                      </w:r>
                    </w:p>
                  </w:txbxContent>
                </v:textbox>
              </v:shape>
            </w:pict>
          </mc:Fallback>
        </mc:AlternateContent>
      </w:r>
      <w:r w:rsidR="004605B5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2DDCE5CB" wp14:editId="0E68679A">
                <wp:simplePos x="0" y="0"/>
                <wp:positionH relativeFrom="column">
                  <wp:posOffset>493395</wp:posOffset>
                </wp:positionH>
                <wp:positionV relativeFrom="paragraph">
                  <wp:posOffset>3225165</wp:posOffset>
                </wp:positionV>
                <wp:extent cx="3086100" cy="421640"/>
                <wp:effectExtent l="0" t="0" r="0" b="0"/>
                <wp:wrapNone/>
                <wp:docPr id="29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634" w:rsidRPr="007615CD" w:rsidRDefault="00B4746B">
                            <w:pPr>
                              <w:rPr>
                                <w:rFonts w:ascii="文鼎粗行楷" w:eastAsia="文鼎粗行楷" w:hAnsi="Adobe 繁黑體 Std B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615CD">
                              <w:rPr>
                                <w:rFonts w:ascii="文鼎粗行楷" w:eastAsia="文鼎粗行楷" w:hAnsi="Adobe 繁黑體 Std B" w:hint="eastAsia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成為家庭暴力防治的</w:t>
                            </w:r>
                            <w:r w:rsidR="007615CD" w:rsidRPr="007615CD">
                              <w:rPr>
                                <w:rFonts w:ascii="文鼎粗行楷" w:eastAsia="文鼎粗行楷" w:hAnsi="Adobe 繁黑體 Std B" w:hint="eastAsia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種子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8.85pt;margin-top:253.95pt;width:243pt;height:33.2pt;z-index:251868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" filled="f" stroked="f">
                <v:textbox style="mso-fit-shape-to-text:t">
                  <w:txbxContent>
                    <w:p w:rsidR="008A2634" w:rsidRPr="007615CD" w:rsidRDefault="00B4746B">
                      <w:pPr>
                        <w:rPr>
                          <w:rFonts w:ascii="文鼎粗行楷" w:eastAsia="文鼎粗行楷" w:hAnsi="Adobe 繁黑體 Std B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615CD">
                        <w:rPr>
                          <w:rFonts w:ascii="文鼎粗行楷" w:eastAsia="文鼎粗行楷" w:hAnsi="Adobe 繁黑體 Std B" w:hint="eastAsia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成為家庭暴力防治的</w:t>
                      </w:r>
                      <w:r w:rsidR="007615CD" w:rsidRPr="007615CD">
                        <w:rPr>
                          <w:rFonts w:ascii="文鼎粗行楷" w:eastAsia="文鼎粗行楷" w:hAnsi="Adobe 繁黑體 Std B" w:hint="eastAsia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種子</w:t>
                      </w:r>
                    </w:p>
                  </w:txbxContent>
                </v:textbox>
              </v:shape>
            </w:pict>
          </mc:Fallback>
        </mc:AlternateContent>
      </w:r>
      <w:r w:rsidR="00A42DEC">
        <w:rPr>
          <w:rFonts w:ascii="微軟正黑體" w:eastAsia="微軟正黑體" w:hAnsi="微軟正黑體"/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1342" behindDoc="0" locked="0" layoutInCell="1" allowOverlap="1" wp14:anchorId="0FC0D3D0" wp14:editId="738A7973">
                <wp:simplePos x="0" y="0"/>
                <wp:positionH relativeFrom="page">
                  <wp:posOffset>5961380</wp:posOffset>
                </wp:positionH>
                <wp:positionV relativeFrom="page">
                  <wp:posOffset>4707255</wp:posOffset>
                </wp:positionV>
                <wp:extent cx="4262755" cy="2137410"/>
                <wp:effectExtent l="0" t="0" r="0" b="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2755" cy="213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3373" w:rsidRPr="001B3373" w:rsidRDefault="001B3373" w:rsidP="001B3373">
                            <w:pPr>
                              <w:pStyle w:val="a7"/>
                              <w:spacing w:after="240"/>
                              <w:jc w:val="center"/>
                              <w:rPr>
                                <w:rFonts w:ascii="華康棒棒體W5(P)" w:eastAsia="華康棒棒體W5(P)" w:hAnsiTheme="majorHAnsi"/>
                                <w:b/>
                                <w:color w:val="00B0F0"/>
                                <w:sz w:val="52"/>
                                <w:szCs w:val="240"/>
                                <w:lang w:eastAsia="zh-TW"/>
                              </w:rPr>
                            </w:pPr>
                            <w:r w:rsidRPr="001B3373">
                              <w:rPr>
                                <w:rFonts w:ascii="華康棒棒體W5(P)" w:eastAsia="華康棒棒體W5(P)" w:hAnsiTheme="majorHAnsi" w:hint="eastAsia"/>
                                <w:b/>
                                <w:color w:val="00B0F0"/>
                                <w:sz w:val="52"/>
                                <w:szCs w:val="240"/>
                                <w:lang w:eastAsia="zh-TW"/>
                              </w:rPr>
                              <w:t>男性關懷專線</w:t>
                            </w:r>
                          </w:p>
                          <w:p w:rsidR="008A301F" w:rsidRPr="001B3373" w:rsidRDefault="001B3373" w:rsidP="001B3373">
                            <w:pPr>
                              <w:pStyle w:val="a7"/>
                              <w:spacing w:after="240"/>
                              <w:jc w:val="center"/>
                              <w:rPr>
                                <w:rFonts w:ascii="華康棒棒體W5(P)" w:eastAsia="華康棒棒體W5(P)" w:hAnsiTheme="majorHAnsi"/>
                                <w:b/>
                                <w:color w:val="BFBFBF" w:themeColor="accent3" w:themeShade="BF"/>
                                <w:sz w:val="52"/>
                                <w:szCs w:val="240"/>
                                <w:lang w:eastAsia="zh-TW"/>
                              </w:rPr>
                            </w:pPr>
                            <w:r w:rsidRPr="001B3373">
                              <w:rPr>
                                <w:rFonts w:ascii="華康棒棒體W5(P)" w:eastAsia="華康棒棒體W5(P)" w:hAnsiTheme="majorHAnsi" w:hint="eastAsia"/>
                                <w:b/>
                                <w:color w:val="FF0000"/>
                                <w:sz w:val="52"/>
                                <w:szCs w:val="240"/>
                                <w:lang w:eastAsia="zh-TW"/>
                              </w:rPr>
                              <w:t>深談</w:t>
                            </w:r>
                            <w:proofErr w:type="gramStart"/>
                            <w:r w:rsidRPr="001B3373">
                              <w:rPr>
                                <w:rFonts w:ascii="華康棒棒體W5(P)" w:eastAsia="華康棒棒體W5(P)" w:hAnsiTheme="majorHAnsi" w:hint="eastAsia"/>
                                <w:b/>
                                <w:color w:val="FF0000"/>
                                <w:sz w:val="52"/>
                                <w:szCs w:val="240"/>
                                <w:lang w:eastAsia="zh-TW"/>
                              </w:rPr>
                              <w:t>接線員志工</w:t>
                            </w:r>
                            <w:proofErr w:type="gramEnd"/>
                            <w:r w:rsidRPr="001B3373">
                              <w:rPr>
                                <w:rFonts w:ascii="華康棒棒體W5(P)" w:eastAsia="華康棒棒體W5(P)" w:hAnsiTheme="majorHAnsi" w:hint="eastAsia"/>
                                <w:b/>
                                <w:color w:val="FF0000"/>
                                <w:sz w:val="52"/>
                                <w:szCs w:val="240"/>
                                <w:lang w:eastAsia="zh-TW"/>
                              </w:rPr>
                              <w:t>招募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 upright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25" o:spid="_x0000_s1031" style="position:absolute;margin-left:469.4pt;margin-top:370.65pt;width:335.65pt;height:168.3pt;z-index:2516413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" filled="f" fillcolor="white [662]" stroked="f" strokecolor="#bfbfbf [2406]" strokeweight="1.25pt">
                <v:textbox>
                  <w:txbxContent>
                    <w:p w:rsidR="001B3373" w:rsidRPr="001B3373" w:rsidRDefault="001B3373" w:rsidP="001B3373">
                      <w:pPr>
                        <w:pStyle w:val="a7"/>
                        <w:spacing w:after="240"/>
                        <w:jc w:val="center"/>
                        <w:rPr>
                          <w:rFonts w:ascii="華康棒棒體W5(P)" w:eastAsia="華康棒棒體W5(P)" w:hAnsiTheme="majorHAnsi"/>
                          <w:b/>
                          <w:color w:val="00B0F0"/>
                          <w:sz w:val="52"/>
                          <w:szCs w:val="240"/>
                          <w:lang w:eastAsia="zh-TW"/>
                        </w:rPr>
                      </w:pPr>
                      <w:r w:rsidRPr="001B3373">
                        <w:rPr>
                          <w:rFonts w:ascii="華康棒棒體W5(P)" w:eastAsia="華康棒棒體W5(P)" w:hAnsiTheme="majorHAnsi" w:hint="eastAsia"/>
                          <w:b/>
                          <w:color w:val="00B0F0"/>
                          <w:sz w:val="52"/>
                          <w:szCs w:val="240"/>
                          <w:lang w:eastAsia="zh-TW"/>
                        </w:rPr>
                        <w:t>男性關懷專線</w:t>
                      </w:r>
                    </w:p>
                    <w:p w:rsidR="008A301F" w:rsidRPr="001B3373" w:rsidRDefault="001B3373" w:rsidP="001B3373">
                      <w:pPr>
                        <w:pStyle w:val="a7"/>
                        <w:spacing w:after="240"/>
                        <w:jc w:val="center"/>
                        <w:rPr>
                          <w:rFonts w:ascii="華康棒棒體W5(P)" w:eastAsia="華康棒棒體W5(P)" w:hAnsiTheme="majorHAnsi"/>
                          <w:b/>
                          <w:color w:val="BFBFBF" w:themeColor="accent3" w:themeShade="BF"/>
                          <w:sz w:val="52"/>
                          <w:szCs w:val="240"/>
                          <w:lang w:eastAsia="zh-TW"/>
                        </w:rPr>
                      </w:pPr>
                      <w:r w:rsidRPr="001B3373">
                        <w:rPr>
                          <w:rFonts w:ascii="華康棒棒體W5(P)" w:eastAsia="華康棒棒體W5(P)" w:hAnsiTheme="majorHAnsi" w:hint="eastAsia"/>
                          <w:b/>
                          <w:color w:val="FF0000"/>
                          <w:sz w:val="52"/>
                          <w:szCs w:val="240"/>
                          <w:lang w:eastAsia="zh-TW"/>
                        </w:rPr>
                        <w:t>深談</w:t>
                      </w:r>
                      <w:proofErr w:type="gramStart"/>
                      <w:r w:rsidRPr="001B3373">
                        <w:rPr>
                          <w:rFonts w:ascii="華康棒棒體W5(P)" w:eastAsia="華康棒棒體W5(P)" w:hAnsiTheme="majorHAnsi" w:hint="eastAsia"/>
                          <w:b/>
                          <w:color w:val="FF0000"/>
                          <w:sz w:val="52"/>
                          <w:szCs w:val="240"/>
                          <w:lang w:eastAsia="zh-TW"/>
                        </w:rPr>
                        <w:t>接線員志工</w:t>
                      </w:r>
                      <w:proofErr w:type="gramEnd"/>
                      <w:r w:rsidRPr="001B3373">
                        <w:rPr>
                          <w:rFonts w:ascii="華康棒棒體W5(P)" w:eastAsia="華康棒棒體W5(P)" w:hAnsiTheme="majorHAnsi" w:hint="eastAsia"/>
                          <w:b/>
                          <w:color w:val="FF0000"/>
                          <w:sz w:val="52"/>
                          <w:szCs w:val="240"/>
                          <w:lang w:eastAsia="zh-TW"/>
                        </w:rPr>
                        <w:t>招募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22621">
        <w:rPr>
          <w:lang w:eastAsia="zh-TW"/>
        </w:rPr>
        <w:br w:type="page"/>
      </w:r>
    </w:p>
    <w:p w:rsidR="00A61FF1" w:rsidRPr="007D3A52" w:rsidRDefault="00846DC3" w:rsidP="00755F62"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24D0DFC7" wp14:editId="7C25A922">
                <wp:simplePos x="0" y="0"/>
                <wp:positionH relativeFrom="column">
                  <wp:posOffset>2920365</wp:posOffset>
                </wp:positionH>
                <wp:positionV relativeFrom="paragraph">
                  <wp:posOffset>2305050</wp:posOffset>
                </wp:positionV>
                <wp:extent cx="590550" cy="600075"/>
                <wp:effectExtent l="57150" t="57150" r="57150" b="47625"/>
                <wp:wrapNone/>
                <wp:docPr id="306" name="橢圓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127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306" o:spid="_x0000_s1026" style="position:absolute;margin-left:229.95pt;margin-top:181.5pt;width:46.5pt;height:47.2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" fillcolor="#9cf" strokecolor="black [3213]" strokeweight="1pt">
                <v:path arrowok="t"/>
              </v:oval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0DB046FB" wp14:editId="3E9FCB8C">
                <wp:simplePos x="0" y="0"/>
                <wp:positionH relativeFrom="column">
                  <wp:posOffset>-36195</wp:posOffset>
                </wp:positionH>
                <wp:positionV relativeFrom="paragraph">
                  <wp:posOffset>2114550</wp:posOffset>
                </wp:positionV>
                <wp:extent cx="590550" cy="600075"/>
                <wp:effectExtent l="57150" t="57150" r="57150" b="47625"/>
                <wp:wrapNone/>
                <wp:docPr id="309" name="橢圓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309" o:spid="_x0000_s1026" style="position:absolute;margin-left:-2.85pt;margin-top:166.5pt;width:46.5pt;height:47.2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" fillcolor="white [3204]" strokecolor="black [3213]" strokeweight="1pt">
                <v:path arrowok="t"/>
              </v:oval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135094D3" wp14:editId="156A29C3">
                <wp:simplePos x="0" y="0"/>
                <wp:positionH relativeFrom="column">
                  <wp:posOffset>8146415</wp:posOffset>
                </wp:positionH>
                <wp:positionV relativeFrom="paragraph">
                  <wp:posOffset>3573145</wp:posOffset>
                </wp:positionV>
                <wp:extent cx="590550" cy="600075"/>
                <wp:effectExtent l="57150" t="57150" r="57150" b="47625"/>
                <wp:wrapNone/>
                <wp:docPr id="308" name="橢圓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308" o:spid="_x0000_s1026" style="position:absolute;margin-left:641.45pt;margin-top:281.35pt;width:46.5pt;height:47.2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" fillcolor="#f9c" strokecolor="black [3213]" strokeweight="1pt">
                <v:path arrowok="t"/>
              </v:oval>
            </w:pict>
          </mc:Fallback>
        </mc:AlternateContent>
      </w:r>
      <w:r w:rsidR="0085011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6C76F22B" wp14:editId="2A355FCC">
                <wp:simplePos x="0" y="0"/>
                <wp:positionH relativeFrom="column">
                  <wp:posOffset>8763000</wp:posOffset>
                </wp:positionH>
                <wp:positionV relativeFrom="paragraph">
                  <wp:posOffset>6419850</wp:posOffset>
                </wp:positionV>
                <wp:extent cx="180975" cy="161925"/>
                <wp:effectExtent l="38100" t="38100" r="9525" b="66675"/>
                <wp:wrapNone/>
                <wp:docPr id="305" name="四角星形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619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四角星形 305" o:spid="_x0000_s1026" type="#_x0000_t187" style="position:absolute;margin-left:690pt;margin-top:505.5pt;width:14.25pt;height:12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" fillcolor="yellow" strokecolor="yellow" strokeweight="2pt">
                <v:path arrowok="t"/>
              </v:shape>
            </w:pict>
          </mc:Fallback>
        </mc:AlternateContent>
      </w:r>
      <w:r w:rsidR="00651A3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CA8D878" wp14:editId="548558BF">
                <wp:simplePos x="0" y="0"/>
                <wp:positionH relativeFrom="column">
                  <wp:posOffset>7286625</wp:posOffset>
                </wp:positionH>
                <wp:positionV relativeFrom="paragraph">
                  <wp:posOffset>219075</wp:posOffset>
                </wp:positionV>
                <wp:extent cx="2495550" cy="1343025"/>
                <wp:effectExtent l="76200" t="38100" r="76200" b="123825"/>
                <wp:wrapNone/>
                <wp:docPr id="19" name="圓角化對角線角落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5550" cy="1343025"/>
                        </a:xfrm>
                        <a:prstGeom prst="round2DiagRect">
                          <a:avLst>
                            <a:gd name="adj1" fmla="val 0"/>
                            <a:gd name="adj2" fmla="val 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6F2" w:rsidRPr="003F66F2" w:rsidRDefault="00D0614A" w:rsidP="003F66F2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聯絡方式：</w:t>
                            </w:r>
                          </w:p>
                          <w:p w:rsidR="00D0614A" w:rsidRDefault="00D0614A" w:rsidP="00D0614A">
                            <w:pPr>
                              <w:rPr>
                                <w:rFonts w:ascii="微軟正黑體" w:eastAsia="微軟正黑體" w:cs="微軟正黑體"/>
                                <w:color w:val="000000" w:themeColor="text1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電話：</w:t>
                            </w:r>
                            <w:r w:rsidRPr="0075669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02-89127376</w:t>
                            </w:r>
                            <w:r w:rsidR="00533EE5" w:rsidRPr="0075669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#</w:t>
                            </w:r>
                            <w:r w:rsidR="00296819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30</w:t>
                            </w:r>
                            <w:r w:rsidR="00925AD6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6陳</w:t>
                            </w:r>
                            <w:r w:rsidR="00E61DDA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小姐</w:t>
                            </w:r>
                          </w:p>
                          <w:p w:rsidR="003F66F2" w:rsidRPr="00D0614A" w:rsidRDefault="00D0614A" w:rsidP="00D0614A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信箱：</w:t>
                            </w:r>
                            <w:r w:rsidR="00A8330A" w:rsidRPr="00925AD6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w w:val="80"/>
                                <w:lang w:eastAsia="zh-TW"/>
                              </w:rPr>
                              <w:t>ta0800013999@yahoo.com.tw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對角線角落矩形 19" o:spid="_x0000_s1032" style="position:absolute;margin-left:573.75pt;margin-top:17.25pt;width:196.5pt;height:105.7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5550,1343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" adj="-11796480,,5400" path="m,l2495537,v7,,13,6,13,13l2495550,1343025r,l13,1343025v-7,,-13,-6,-13,-13l,,,xe" fillcolor="white [3204]" strokecolor="black [3213]" strokeweight="3pt">
                <v:stroke joinstyle="miter"/>
                <v:shadow on="t" color="#161616 [292]" opacity="31457f" offset="0,3pt"/>
                <v:formulas/>
                <v:path arrowok="t" o:connecttype="custom" o:connectlocs="0,0;2495537,0;2495550,13;2495550,1343025;2495550,1343025;13,1343025;0,1343012;0,0;0,0" o:connectangles="0,0,0,0,0,0,0,0,0" textboxrect="0,0,2495550,1343025"/>
                <v:textbox>
                  <w:txbxContent>
                    <w:p w:rsidR="003F66F2" w:rsidRPr="003F66F2" w:rsidRDefault="00D0614A" w:rsidP="003F66F2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聯絡方式：</w:t>
                      </w:r>
                    </w:p>
                    <w:p w:rsidR="00D0614A" w:rsidRDefault="00D0614A" w:rsidP="00D0614A">
                      <w:pPr>
                        <w:rPr>
                          <w:rFonts w:ascii="微軟正黑體" w:eastAsia="微軟正黑體" w:cs="微軟正黑體"/>
                          <w:color w:val="000000" w:themeColor="text1"/>
                          <w:szCs w:val="20"/>
                          <w:lang w:eastAsia="zh-TW"/>
                        </w:rPr>
                      </w:pPr>
                      <w:r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電話：</w:t>
                      </w:r>
                      <w:r w:rsidRPr="0075669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02-89127376</w:t>
                      </w:r>
                      <w:r w:rsidR="00533EE5" w:rsidRPr="0075669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#</w:t>
                      </w:r>
                      <w:r w:rsidR="00296819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30</w:t>
                      </w:r>
                      <w:r w:rsidR="00925AD6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6陳</w:t>
                      </w:r>
                      <w:r w:rsidR="00E61DDA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小姐</w:t>
                      </w:r>
                    </w:p>
                    <w:p w:rsidR="003F66F2" w:rsidRPr="00D0614A" w:rsidRDefault="00D0614A" w:rsidP="00D0614A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信箱：</w:t>
                      </w:r>
                      <w:r w:rsidR="00A8330A" w:rsidRPr="00925AD6">
                        <w:rPr>
                          <w:rFonts w:ascii="微軟正黑體" w:eastAsia="微軟正黑體" w:cs="微軟正黑體" w:hint="eastAsia"/>
                          <w:color w:val="000000" w:themeColor="text1"/>
                          <w:w w:val="80"/>
                          <w:lang w:eastAsia="zh-TW"/>
                        </w:rPr>
                        <w:t>ta0800013999@yahoo.com.tw</w:t>
                      </w:r>
                    </w:p>
                  </w:txbxContent>
                </v:textbox>
              </v:shape>
            </w:pict>
          </mc:Fallback>
        </mc:AlternateContent>
      </w:r>
      <w:r w:rsidR="00651A3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1AAA7978" wp14:editId="1902C185">
                <wp:simplePos x="0" y="0"/>
                <wp:positionH relativeFrom="column">
                  <wp:posOffset>7286625</wp:posOffset>
                </wp:positionH>
                <wp:positionV relativeFrom="paragraph">
                  <wp:posOffset>1562100</wp:posOffset>
                </wp:positionV>
                <wp:extent cx="2495550" cy="2352675"/>
                <wp:effectExtent l="76200" t="38100" r="76200" b="123825"/>
                <wp:wrapNone/>
                <wp:docPr id="20" name="圓角化對角線角落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5550" cy="2352675"/>
                        </a:xfrm>
                        <a:prstGeom prst="round2DiagRect">
                          <a:avLst>
                            <a:gd name="adj1" fmla="val 0"/>
                            <a:gd name="adj2" fmla="val 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614A" w:rsidRPr="009A2F2D" w:rsidRDefault="009A2F2D" w:rsidP="00D0614A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</w:pPr>
                            <w:r w:rsidRPr="009A2F2D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招募對象(符合下列其中一項即可)</w:t>
                            </w:r>
                          </w:p>
                          <w:p w:rsidR="009A2F2D" w:rsidRPr="00193147" w:rsidRDefault="009A2F2D" w:rsidP="009A2F2D">
                            <w:pPr>
                              <w:pStyle w:val="af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 w:left="284" w:hanging="284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 w:rsidRPr="00193147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大學社工、心理、諮商、輔導或教育等相關系所三年級以上或畢業。</w:t>
                            </w:r>
                          </w:p>
                          <w:p w:rsidR="009A2F2D" w:rsidRDefault="009A2F2D" w:rsidP="009A2F2D">
                            <w:pPr>
                              <w:pStyle w:val="af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 w:left="284" w:hanging="284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助人相關學分</w:t>
                            </w:r>
                            <w:r w:rsidRPr="00193147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修滿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20</w:t>
                            </w:r>
                            <w:r w:rsidRPr="00193147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個學分以上。</w:t>
                            </w:r>
                          </w:p>
                          <w:p w:rsidR="00D0614A" w:rsidRPr="009A2F2D" w:rsidRDefault="009A2F2D" w:rsidP="009A2F2D">
                            <w:pPr>
                              <w:pStyle w:val="af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 w:left="284" w:rightChars="-48" w:right="-115" w:hanging="284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 w:rsidRPr="009A2F2D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具助人服務相關經驗一年以上。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對角線角落矩形 20" o:spid="_x0000_s1033" style="position:absolute;margin-left:573.75pt;margin-top:123pt;width:196.5pt;height:185.2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5550,2352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" adj="-11796480,,5400" path="m,l2495526,v13,,24,11,24,24l2495550,2352675r,l24,2352675v-13,,-24,-11,-24,-24l,,,xe" fillcolor="white [3204]" strokecolor="black [3213]" strokeweight="3pt">
                <v:stroke joinstyle="miter"/>
                <v:shadow on="t" color="#161616 [292]" opacity="31457f" offset="0,3pt"/>
                <v:formulas/>
                <v:path arrowok="t" o:connecttype="custom" o:connectlocs="0,0;2495526,0;2495550,24;2495550,2352675;2495550,2352675;24,2352675;0,2352651;0,0;0,0" o:connectangles="0,0,0,0,0,0,0,0,0" textboxrect="0,0,2495550,2352675"/>
                <v:textbox>
                  <w:txbxContent>
                    <w:p w:rsidR="00D0614A" w:rsidRPr="009A2F2D" w:rsidRDefault="009A2F2D" w:rsidP="00D0614A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</w:pPr>
                      <w:r w:rsidRPr="009A2F2D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招募對象(</w:t>
                      </w:r>
                      <w:r w:rsidRPr="009A2F2D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符合下列其中一項即可)</w:t>
                      </w:r>
                    </w:p>
                    <w:p w:rsidR="009A2F2D" w:rsidRPr="00193147" w:rsidRDefault="009A2F2D" w:rsidP="009A2F2D">
                      <w:pPr>
                        <w:pStyle w:val="af8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 w:left="284" w:hanging="284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 w:rsidRPr="00193147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大學社工、心理、諮商、輔導或教育等相關系所三年級以上或畢業。</w:t>
                      </w:r>
                    </w:p>
                    <w:p w:rsidR="009A2F2D" w:rsidRDefault="009A2F2D" w:rsidP="009A2F2D">
                      <w:pPr>
                        <w:pStyle w:val="af8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 w:left="284" w:hanging="284"/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助人相關學分</w:t>
                      </w:r>
                      <w:r w:rsidRPr="00193147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修滿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20</w:t>
                      </w:r>
                      <w:r w:rsidRPr="00193147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個學分以上。</w:t>
                      </w:r>
                    </w:p>
                    <w:p w:rsidR="00D0614A" w:rsidRPr="009A2F2D" w:rsidRDefault="009A2F2D" w:rsidP="009A2F2D">
                      <w:pPr>
                        <w:pStyle w:val="af8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 w:left="284" w:rightChars="-48" w:right="-115" w:hanging="284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 w:rsidRPr="009A2F2D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具助人服務相關經驗一年以上。</w:t>
                      </w:r>
                    </w:p>
                  </w:txbxContent>
                </v:textbox>
              </v:shape>
            </w:pict>
          </mc:Fallback>
        </mc:AlternateContent>
      </w:r>
      <w:r w:rsidR="00651A3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19C6C563" wp14:editId="798F3809">
                <wp:simplePos x="0" y="0"/>
                <wp:positionH relativeFrom="column">
                  <wp:posOffset>707390</wp:posOffset>
                </wp:positionH>
                <wp:positionV relativeFrom="paragraph">
                  <wp:posOffset>4906645</wp:posOffset>
                </wp:positionV>
                <wp:extent cx="590550" cy="600075"/>
                <wp:effectExtent l="57150" t="57150" r="57150" b="47625"/>
                <wp:wrapNone/>
                <wp:docPr id="1463" name="橢圓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463" o:spid="_x0000_s1026" style="position:absolute;margin-left:55.7pt;margin-top:386.35pt;width:46.5pt;height:47.2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" fillcolor="#f9c" strokecolor="black [3213]" strokeweight="1pt">
                <v:path arrowok="t"/>
              </v:oval>
            </w:pict>
          </mc:Fallback>
        </mc:AlternateContent>
      </w:r>
      <w:r w:rsidR="00651A3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6659FA5" wp14:editId="03AA1F7D">
                <wp:simplePos x="0" y="0"/>
                <wp:positionH relativeFrom="column">
                  <wp:posOffset>-390525</wp:posOffset>
                </wp:positionH>
                <wp:positionV relativeFrom="paragraph">
                  <wp:posOffset>219075</wp:posOffset>
                </wp:positionV>
                <wp:extent cx="514350" cy="2314575"/>
                <wp:effectExtent l="57150" t="57150" r="57150" b="66675"/>
                <wp:wrapNone/>
                <wp:docPr id="22" name="流程圖: 換頁接點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2314575"/>
                        </a:xfrm>
                        <a:prstGeom prst="flowChartOffpageConnector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81B" w:rsidRPr="00AC381B" w:rsidRDefault="00651A37" w:rsidP="00AC381B">
                            <w:pP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深談</w:t>
                            </w:r>
                            <w:r w:rsidR="00AC381B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培訓介紹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流程圖: 換頁接點 22" o:spid="_x0000_s1034" type="#_x0000_t177" style="position:absolute;margin-left:-30.75pt;margin-top:17.25pt;width:40.5pt;height:182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" fillcolor="#ffc000" strokecolor="#ffc000" strokeweight="2pt">
                <v:path arrowok="t"/>
                <v:textbox>
                  <w:txbxContent>
                    <w:p w:rsidR="00AC381B" w:rsidRPr="00AC381B" w:rsidRDefault="00651A37" w:rsidP="00AC381B">
                      <w:pPr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深談</w:t>
                      </w:r>
                      <w:r w:rsidR="00AC381B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培訓介紹</w:t>
                      </w:r>
                    </w:p>
                  </w:txbxContent>
                </v:textbox>
              </v:shape>
            </w:pict>
          </mc:Fallback>
        </mc:AlternateContent>
      </w:r>
      <w:r w:rsidR="00651A3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086A7C6" wp14:editId="38DF1499">
                <wp:simplePos x="0" y="0"/>
                <wp:positionH relativeFrom="column">
                  <wp:posOffset>-390525</wp:posOffset>
                </wp:positionH>
                <wp:positionV relativeFrom="paragraph">
                  <wp:posOffset>2590800</wp:posOffset>
                </wp:positionV>
                <wp:extent cx="514350" cy="2499995"/>
                <wp:effectExtent l="57150" t="57150" r="57150" b="71755"/>
                <wp:wrapNone/>
                <wp:docPr id="21" name="流程圖: 換頁接點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2499995"/>
                        </a:xfrm>
                        <a:prstGeom prst="flowChartOffpageConnector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81B" w:rsidRPr="00AC381B" w:rsidRDefault="00AC381B" w:rsidP="00AC381B">
                            <w:pP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AC381B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權利義務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圖: 換頁接點 21" o:spid="_x0000_s1035" type="#_x0000_t177" style="position:absolute;margin-left:-30.75pt;margin-top:204pt;width:40.5pt;height:196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" fillcolor="#ffc000" strokecolor="#ffc000" strokeweight="2pt">
                <v:path arrowok="t"/>
                <v:textbox>
                  <w:txbxContent>
                    <w:p w:rsidR="00AC381B" w:rsidRPr="00AC381B" w:rsidRDefault="00AC381B" w:rsidP="00AC381B">
                      <w:pPr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AC381B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權利義務</w:t>
                      </w:r>
                    </w:p>
                  </w:txbxContent>
                </v:textbox>
              </v:shape>
            </w:pict>
          </mc:Fallback>
        </mc:AlternateContent>
      </w:r>
      <w:r w:rsidR="00651A3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25F7DD" wp14:editId="08A2C1AA">
                <wp:simplePos x="0" y="0"/>
                <wp:positionH relativeFrom="column">
                  <wp:posOffset>161925</wp:posOffset>
                </wp:positionH>
                <wp:positionV relativeFrom="paragraph">
                  <wp:posOffset>2581275</wp:posOffset>
                </wp:positionV>
                <wp:extent cx="3171825" cy="2509520"/>
                <wp:effectExtent l="0" t="0" r="28575" b="24130"/>
                <wp:wrapNone/>
                <wp:docPr id="9" name="圓角化對角線角落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1825" cy="2509520"/>
                        </a:xfrm>
                        <a:prstGeom prst="round2DiagRect">
                          <a:avLst>
                            <a:gd name="adj1" fmla="val 0"/>
                            <a:gd name="adj2" fmla="val 86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0116" w:rsidRDefault="00850116" w:rsidP="00850116">
                            <w:pPr>
                              <w:pStyle w:val="af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報名前請審慎考慮自身狀況，除全勤</w:t>
                            </w:r>
                            <w:r w:rsidRPr="00AC5D69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未通過考核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者可退保證金外，</w:t>
                            </w:r>
                            <w:r w:rsidRPr="00AC5D69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費用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不予退費</w:t>
                            </w:r>
                            <w:r w:rsidRPr="00AC5D69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。</w:t>
                            </w:r>
                          </w:p>
                          <w:p w:rsidR="00850116" w:rsidRPr="006D2EA0" w:rsidRDefault="00850116" w:rsidP="00850116">
                            <w:pPr>
                              <w:pStyle w:val="af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通過考核上線後需</w:t>
                            </w:r>
                            <w:r w:rsidRPr="00AC5D69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於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專線服務，服務滿144小時者可退保證金。</w:t>
                            </w:r>
                          </w:p>
                          <w:p w:rsidR="00850116" w:rsidRDefault="00850116" w:rsidP="00850116">
                            <w:pPr>
                              <w:pStyle w:val="af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 w:rsidRPr="00AC5D69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需遵守志工隊例行性考核及相關規範。</w:t>
                            </w:r>
                          </w:p>
                          <w:p w:rsidR="00D0614A" w:rsidRPr="00850116" w:rsidRDefault="00850116" w:rsidP="00850116">
                            <w:pPr>
                              <w:pStyle w:val="af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 w:rsidRPr="00850116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提供專業督導、在職訓練等志工福利。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對角線角落矩形 9" o:spid="_x0000_s1036" style="position:absolute;margin-left:12.75pt;margin-top:203.25pt;width:249.75pt;height:197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1825,2509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" adj="-11796480,,5400" path="m,l3150193,v11947,,21632,9685,21632,21632l3171825,2509520r,l21632,2509520c9685,2509520,,2499835,,2487888l,,,xe" fillcolor="white [3204]" strokecolor="black [3213]" strokeweight="2pt">
                <v:stroke joinstyle="miter"/>
                <v:formulas/>
                <v:path arrowok="t" o:connecttype="custom" o:connectlocs="0,0;3150193,0;3171825,21632;3171825,2509520;3171825,2509520;21632,2509520;0,2487888;0,0;0,0" o:connectangles="0,0,0,0,0,0,0,0,0" textboxrect="0,0,3171825,2509520"/>
                <v:textbox>
                  <w:txbxContent>
                    <w:p w:rsidR="00850116" w:rsidRDefault="00850116" w:rsidP="00850116">
                      <w:pPr>
                        <w:pStyle w:val="af8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 w:left="482" w:hanging="482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報名前請審慎考慮自身狀況，除全勤</w:t>
                      </w:r>
                      <w:r w:rsidRPr="00AC5D69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未通過考核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者可退保證金外，</w:t>
                      </w:r>
                      <w:r w:rsidRPr="00AC5D69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費用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不予退費</w:t>
                      </w:r>
                      <w:r w:rsidRPr="00AC5D69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。</w:t>
                      </w:r>
                    </w:p>
                    <w:p w:rsidR="00850116" w:rsidRPr="006D2EA0" w:rsidRDefault="00850116" w:rsidP="00850116">
                      <w:pPr>
                        <w:pStyle w:val="af8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通過考核上</w:t>
                      </w:r>
                      <w:bookmarkStart w:id="1" w:name="_GoBack"/>
                      <w:bookmarkEnd w:id="1"/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線後需</w:t>
                      </w:r>
                      <w:r w:rsidRPr="00AC5D69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於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專線服務，服務滿144小時者可退保證金。</w:t>
                      </w:r>
                    </w:p>
                    <w:p w:rsidR="00850116" w:rsidRDefault="00850116" w:rsidP="00850116">
                      <w:pPr>
                        <w:pStyle w:val="af8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/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</w:pPr>
                      <w:r w:rsidRPr="00AC5D69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需遵守志工隊例行性考核及相關規範。</w:t>
                      </w:r>
                    </w:p>
                    <w:p w:rsidR="00D0614A" w:rsidRPr="00850116" w:rsidRDefault="00850116" w:rsidP="00850116">
                      <w:pPr>
                        <w:pStyle w:val="af8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 w:rsidRPr="00850116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提供專業督導、在職訓練等志工福利。</w:t>
                      </w:r>
                    </w:p>
                  </w:txbxContent>
                </v:textbox>
              </v:shape>
            </w:pict>
          </mc:Fallback>
        </mc:AlternateContent>
      </w:r>
      <w:r w:rsidR="00651A3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66EC4B35" wp14:editId="120E0FCA">
                <wp:simplePos x="0" y="0"/>
                <wp:positionH relativeFrom="column">
                  <wp:posOffset>161925</wp:posOffset>
                </wp:positionH>
                <wp:positionV relativeFrom="paragraph">
                  <wp:posOffset>219075</wp:posOffset>
                </wp:positionV>
                <wp:extent cx="3171825" cy="2362200"/>
                <wp:effectExtent l="0" t="0" r="28575" b="1905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1825" cy="2362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5F62" w:rsidRPr="00755F62" w:rsidRDefault="00755F62" w:rsidP="00755F62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proofErr w:type="gramStart"/>
                            <w:r w:rsidRPr="00755F6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透過</w:t>
                            </w:r>
                            <w:r w:rsidR="008F3D71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u w:val="single"/>
                                <w:lang w:eastAsia="zh-TW"/>
                              </w:rPr>
                              <w:t>線上談話</w:t>
                            </w:r>
                            <w:proofErr w:type="gramEnd"/>
                            <w:r w:rsidRPr="00755F6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，提供</w:t>
                            </w:r>
                            <w:r w:rsidR="008F3D71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u w:val="single"/>
                                <w:lang w:eastAsia="zh-TW"/>
                              </w:rPr>
                              <w:t>持續</w:t>
                            </w:r>
                            <w:r w:rsidR="002F70DD" w:rsidRPr="002F70DD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、</w:t>
                            </w:r>
                            <w:r w:rsidR="008F3D71" w:rsidRPr="0055784D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u w:val="single"/>
                                <w:lang w:eastAsia="zh-TW"/>
                              </w:rPr>
                              <w:t>穩定</w:t>
                            </w:r>
                            <w:r w:rsidR="008F3D71" w:rsidRPr="008F3D7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的</w:t>
                            </w:r>
                            <w:r w:rsidRPr="00755F6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電話諮詢</w:t>
                            </w:r>
                            <w:r w:rsidR="008F3D7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與協談服務</w:t>
                            </w:r>
                            <w:r w:rsidR="00651A37" w:rsidRPr="00ED017D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，幫</w:t>
                            </w:r>
                            <w:r w:rsidR="00651A37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助男性朋友面對</w:t>
                            </w:r>
                            <w:r w:rsidR="004A1E81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關係</w:t>
                            </w:r>
                            <w:r w:rsidR="00651A37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的困境與危機，進而減緩暴力發生</w:t>
                            </w:r>
                            <w:r w:rsidR="00850116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及</w:t>
                            </w:r>
                            <w:r w:rsidR="00651A37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修復家庭關係。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" o:spid="_x0000_s1037" style="position:absolute;margin-left:12.75pt;margin-top:17.25pt;width:249.75pt;height:186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" fillcolor="white [3204]" strokecolor="black [3213]" strokeweight="2pt">
                <v:path arrowok="t"/>
                <v:textbox>
                  <w:txbxContent>
                    <w:p w:rsidR="00755F62" w:rsidRPr="00755F62" w:rsidRDefault="00755F62" w:rsidP="00755F62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proofErr w:type="gramStart"/>
                      <w:r w:rsidRPr="00755F6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透過</w:t>
                      </w:r>
                      <w:r w:rsidR="008F3D71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u w:val="single"/>
                          <w:lang w:eastAsia="zh-TW"/>
                        </w:rPr>
                        <w:t>線上談話</w:t>
                      </w:r>
                      <w:proofErr w:type="gramEnd"/>
                      <w:r w:rsidRPr="00755F6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，提供</w:t>
                      </w:r>
                      <w:r w:rsidR="008F3D71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u w:val="single"/>
                          <w:lang w:eastAsia="zh-TW"/>
                        </w:rPr>
                        <w:t>持續</w:t>
                      </w:r>
                      <w:r w:rsidR="002F70DD" w:rsidRPr="002F70DD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、</w:t>
                      </w:r>
                      <w:r w:rsidR="008F3D71" w:rsidRPr="0055784D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u w:val="single"/>
                          <w:lang w:eastAsia="zh-TW"/>
                        </w:rPr>
                        <w:t>穩定</w:t>
                      </w:r>
                      <w:r w:rsidR="008F3D71" w:rsidRPr="008F3D7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的</w:t>
                      </w:r>
                      <w:r w:rsidRPr="00755F6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電話諮詢</w:t>
                      </w:r>
                      <w:r w:rsidR="008F3D7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與協談服務</w:t>
                      </w:r>
                      <w:r w:rsidR="00651A37" w:rsidRPr="00ED017D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，幫</w:t>
                      </w:r>
                      <w:r w:rsidR="00651A37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助男性朋友面對</w:t>
                      </w:r>
                      <w:r w:rsidR="004A1E81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關係</w:t>
                      </w:r>
                      <w:r w:rsidR="00651A37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的困境與危機，進而減緩暴力發生</w:t>
                      </w:r>
                      <w:r w:rsidR="00850116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及</w:t>
                      </w:r>
                      <w:r w:rsidR="00651A37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修復家庭關係。</w:t>
                      </w:r>
                    </w:p>
                  </w:txbxContent>
                </v:textbox>
              </v:rect>
            </w:pict>
          </mc:Fallback>
        </mc:AlternateContent>
      </w:r>
      <w:r w:rsidR="00225BE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0808290" wp14:editId="1D1DA169">
                <wp:simplePos x="0" y="0"/>
                <wp:positionH relativeFrom="column">
                  <wp:posOffset>3400425</wp:posOffset>
                </wp:positionH>
                <wp:positionV relativeFrom="paragraph">
                  <wp:posOffset>1914525</wp:posOffset>
                </wp:positionV>
                <wp:extent cx="3314700" cy="619125"/>
                <wp:effectExtent l="76200" t="38100" r="76200" b="123825"/>
                <wp:wrapNone/>
                <wp:docPr id="17" name="圓角化對角線角落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619125"/>
                        </a:xfrm>
                        <a:prstGeom prst="round2DiagRect">
                          <a:avLst>
                            <a:gd name="adj1" fmla="val 0"/>
                            <a:gd name="adj2" fmla="val 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6F2" w:rsidRPr="003F66F2" w:rsidRDefault="003F66F2" w:rsidP="003F66F2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</w:pPr>
                            <w:r w:rsidRPr="003F66F2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培訓時間</w:t>
                            </w:r>
                          </w:p>
                          <w:p w:rsidR="003F66F2" w:rsidRPr="00756697" w:rsidRDefault="00957500" w:rsidP="003F66F2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2016</w:t>
                            </w:r>
                            <w:r w:rsidR="003F66F2" w:rsidRPr="0075669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年</w:t>
                            </w:r>
                            <w:r w:rsidR="00714C2B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6</w:t>
                            </w:r>
                            <w:r w:rsidR="00BF0886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月</w:t>
                            </w:r>
                            <w:r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至</w:t>
                            </w:r>
                            <w:r w:rsidR="00714C2B" w:rsidRPr="00714C2B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w w:val="66"/>
                                <w:szCs w:val="20"/>
                                <w:lang w:eastAsia="zh-TW"/>
                              </w:rPr>
                              <w:t>10</w:t>
                            </w:r>
                            <w:r w:rsidR="003F66F2" w:rsidRPr="0075669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 xml:space="preserve">月 </w:t>
                            </w:r>
                            <w:r w:rsidR="00A33797" w:rsidRPr="0075669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每週</w:t>
                            </w:r>
                            <w:bookmarkStart w:id="0" w:name="_GoBack"/>
                            <w:bookmarkEnd w:id="0"/>
                            <w:r w:rsidR="003F66F2" w:rsidRPr="0075669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二晚間</w:t>
                            </w:r>
                            <w:r w:rsidR="000934E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 xml:space="preserve"> 18:30~21:3</w:t>
                            </w:r>
                            <w:r w:rsidR="00A33797" w:rsidRPr="0075669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對角線角落矩形 17" o:spid="_x0000_s1038" style="position:absolute;margin-left:267.75pt;margin-top:150.75pt;width:261pt;height:48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14700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" adj="-11796480,,5400" path="m,l3314694,v3,,6,3,6,6l3314700,619125r,l6,619125v-3,,-6,-3,-6,-6l,,,xe" fillcolor="white [3204]" strokecolor="black [3213]" strokeweight="3pt">
                <v:stroke joinstyle="miter"/>
                <v:shadow on="t" color="#161616 [292]" opacity="31457f" offset="0,3pt"/>
                <v:formulas/>
                <v:path arrowok="t" o:connecttype="custom" o:connectlocs="0,0;3314694,0;3314700,6;3314700,619125;3314700,619125;6,619125;0,619119;0,0;0,0" o:connectangles="0,0,0,0,0,0,0,0,0" textboxrect="0,0,3314700,619125"/>
                <v:textbox>
                  <w:txbxContent>
                    <w:p w:rsidR="003F66F2" w:rsidRPr="003F66F2" w:rsidRDefault="003F66F2" w:rsidP="003F66F2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</w:pPr>
                      <w:r w:rsidRPr="003F66F2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培訓時間</w:t>
                      </w:r>
                    </w:p>
                    <w:p w:rsidR="003F66F2" w:rsidRPr="00756697" w:rsidRDefault="00957500" w:rsidP="003F66F2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2016</w:t>
                      </w:r>
                      <w:r w:rsidR="003F66F2" w:rsidRPr="0075669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年</w:t>
                      </w:r>
                      <w:r w:rsidR="00714C2B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6</w:t>
                      </w:r>
                      <w:r w:rsidR="00BF0886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月</w:t>
                      </w:r>
                      <w:r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至</w:t>
                      </w:r>
                      <w:r w:rsidR="00714C2B" w:rsidRPr="00714C2B">
                        <w:rPr>
                          <w:rFonts w:ascii="微軟正黑體" w:eastAsia="微軟正黑體" w:cs="微軟正黑體" w:hint="eastAsia"/>
                          <w:color w:val="000000" w:themeColor="text1"/>
                          <w:w w:val="66"/>
                          <w:szCs w:val="20"/>
                          <w:lang w:eastAsia="zh-TW"/>
                        </w:rPr>
                        <w:t>10</w:t>
                      </w:r>
                      <w:r w:rsidR="003F66F2" w:rsidRPr="0075669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 xml:space="preserve">月 </w:t>
                      </w:r>
                      <w:r w:rsidR="00A33797" w:rsidRPr="0075669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每週</w:t>
                      </w:r>
                      <w:bookmarkStart w:id="1" w:name="_GoBack"/>
                      <w:bookmarkEnd w:id="1"/>
                      <w:r w:rsidR="003F66F2" w:rsidRPr="0075669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二晚間</w:t>
                      </w:r>
                      <w:r w:rsidR="000934E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 xml:space="preserve"> 18:30~21:3</w:t>
                      </w:r>
                      <w:r w:rsidR="00A33797" w:rsidRPr="0075669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25BE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4C5FD7B" wp14:editId="0A9A2457">
                <wp:simplePos x="0" y="0"/>
                <wp:positionH relativeFrom="column">
                  <wp:posOffset>3400425</wp:posOffset>
                </wp:positionH>
                <wp:positionV relativeFrom="paragraph">
                  <wp:posOffset>990600</wp:posOffset>
                </wp:positionV>
                <wp:extent cx="3314700" cy="981075"/>
                <wp:effectExtent l="76200" t="38100" r="76200" b="123825"/>
                <wp:wrapNone/>
                <wp:docPr id="14" name="圓角化對角線角落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981075"/>
                        </a:xfrm>
                        <a:prstGeom prst="round2DiagRect">
                          <a:avLst>
                            <a:gd name="adj1" fmla="val 0"/>
                            <a:gd name="adj2" fmla="val 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6F2" w:rsidRDefault="003F66F2" w:rsidP="003F66F2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報名時間</w:t>
                            </w:r>
                          </w:p>
                          <w:p w:rsidR="00225BE2" w:rsidRPr="00225BE2" w:rsidRDefault="003F66F2" w:rsidP="003F66F2">
                            <w:pPr>
                              <w:rPr>
                                <w:rFonts w:ascii="微軟正黑體" w:eastAsia="微軟正黑體" w:cs="微軟正黑體"/>
                                <w:color w:val="000000" w:themeColor="text1"/>
                                <w:szCs w:val="20"/>
                                <w:lang w:eastAsia="zh-TW"/>
                              </w:rPr>
                            </w:pPr>
                            <w:r w:rsidRPr="003F66F2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即日起至</w:t>
                            </w:r>
                            <w:r w:rsidRPr="003F66F2">
                              <w:rPr>
                                <w:rFonts w:ascii="微軟正黑體" w:eastAsia="微軟正黑體" w:cs="微軟正黑體"/>
                                <w:color w:val="000000" w:themeColor="text1"/>
                                <w:szCs w:val="20"/>
                                <w:lang w:eastAsia="zh-TW"/>
                              </w:rPr>
                              <w:t>201</w:t>
                            </w:r>
                            <w:r w:rsidR="00957500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6</w:t>
                            </w:r>
                            <w:r w:rsidRPr="003F66F2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年</w:t>
                            </w:r>
                            <w:r w:rsidR="007F53FB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5</w:t>
                            </w:r>
                            <w:r w:rsidRPr="003F66F2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月</w:t>
                            </w:r>
                            <w:r w:rsidR="007F53FB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23</w:t>
                            </w:r>
                            <w:r w:rsidRPr="003F66F2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日</w:t>
                            </w:r>
                            <w:r w:rsidR="00533EE5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止</w:t>
                            </w:r>
                            <w:r w:rsidR="00225BE2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，志工招募說明會將於</w:t>
                            </w:r>
                            <w:r w:rsidR="007F53FB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5</w:t>
                            </w:r>
                            <w:r w:rsidR="00225BE2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月2</w:t>
                            </w:r>
                            <w:r w:rsidR="007F53FB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4</w:t>
                            </w:r>
                            <w:r w:rsidR="00225BE2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日</w:t>
                            </w:r>
                            <w:r w:rsidR="00C707F9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(</w:t>
                            </w:r>
                            <w:r w:rsidR="007F53FB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二</w:t>
                            </w:r>
                            <w:r w:rsidR="00C707F9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)</w:t>
                            </w:r>
                            <w:r w:rsidR="00225BE2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晚間6點30舉辦。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對角線角落矩形 14" o:spid="_x0000_s1039" style="position:absolute;margin-left:267.75pt;margin-top:78pt;width:261pt;height:77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14700,981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" adj="-11796480,,5400" path="m,l3314690,v6,,10,4,10,10l3314700,981075r,l10,981075v-6,,-10,-4,-10,-10l,,,xe" fillcolor="white [3204]" strokecolor="black [3213]" strokeweight="3pt">
                <v:stroke joinstyle="miter"/>
                <v:shadow on="t" color="#161616 [292]" opacity="31457f" offset="0,3pt"/>
                <v:formulas/>
                <v:path arrowok="t" o:connecttype="custom" o:connectlocs="0,0;3314690,0;3314700,10;3314700,981075;3314700,981075;10,981075;0,981065;0,0;0,0" o:connectangles="0,0,0,0,0,0,0,0,0" textboxrect="0,0,3314700,981075"/>
                <v:textbox>
                  <w:txbxContent>
                    <w:p w:rsidR="003F66F2" w:rsidRDefault="003F66F2" w:rsidP="003F66F2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報名時間</w:t>
                      </w:r>
                    </w:p>
                    <w:p w:rsidR="00225BE2" w:rsidRPr="00225BE2" w:rsidRDefault="003F66F2" w:rsidP="003F66F2">
                      <w:pPr>
                        <w:rPr>
                          <w:rFonts w:ascii="微軟正黑體" w:eastAsia="微軟正黑體" w:cs="微軟正黑體"/>
                          <w:color w:val="000000" w:themeColor="text1"/>
                          <w:szCs w:val="20"/>
                          <w:lang w:eastAsia="zh-TW"/>
                        </w:rPr>
                      </w:pPr>
                      <w:r w:rsidRPr="003F66F2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即日起至</w:t>
                      </w:r>
                      <w:r w:rsidRPr="003F66F2">
                        <w:rPr>
                          <w:rFonts w:ascii="微軟正黑體" w:eastAsia="微軟正黑體" w:cs="微軟正黑體"/>
                          <w:color w:val="000000" w:themeColor="text1"/>
                          <w:szCs w:val="20"/>
                          <w:lang w:eastAsia="zh-TW"/>
                        </w:rPr>
                        <w:t>201</w:t>
                      </w:r>
                      <w:r w:rsidR="00957500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6</w:t>
                      </w:r>
                      <w:r w:rsidRPr="003F66F2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年</w:t>
                      </w:r>
                      <w:r w:rsidR="007F53FB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5</w:t>
                      </w:r>
                      <w:r w:rsidRPr="003F66F2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月</w:t>
                      </w:r>
                      <w:r w:rsidR="007F53FB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23</w:t>
                      </w:r>
                      <w:r w:rsidRPr="003F66F2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日</w:t>
                      </w:r>
                      <w:r w:rsidR="00533EE5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止</w:t>
                      </w:r>
                      <w:r w:rsidR="00225BE2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，志工招募說明會將於</w:t>
                      </w:r>
                      <w:r w:rsidR="007F53FB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5</w:t>
                      </w:r>
                      <w:r w:rsidR="00225BE2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月2</w:t>
                      </w:r>
                      <w:r w:rsidR="007F53FB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4</w:t>
                      </w:r>
                      <w:r w:rsidR="00225BE2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日</w:t>
                      </w:r>
                      <w:r w:rsidR="00C707F9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(</w:t>
                      </w:r>
                      <w:r w:rsidR="007F53FB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二</w:t>
                      </w:r>
                      <w:r w:rsidR="00C707F9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)</w:t>
                      </w:r>
                      <w:r w:rsidR="00225BE2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晚間6點30舉辦。</w:t>
                      </w:r>
                    </w:p>
                  </w:txbxContent>
                </v:textbox>
              </v:shape>
            </w:pict>
          </mc:Fallback>
        </mc:AlternateContent>
      </w:r>
      <w:r w:rsidR="006E3360" w:rsidRPr="00D725B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5670CA1D" wp14:editId="40069054">
                <wp:simplePos x="0" y="0"/>
                <wp:positionH relativeFrom="column">
                  <wp:posOffset>4657725</wp:posOffset>
                </wp:positionH>
                <wp:positionV relativeFrom="paragraph">
                  <wp:posOffset>4076700</wp:posOffset>
                </wp:positionV>
                <wp:extent cx="1208739" cy="935355"/>
                <wp:effectExtent l="0" t="0" r="29845" b="17145"/>
                <wp:wrapNone/>
                <wp:docPr id="2023" name="五邊形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8739" cy="935355"/>
                        </a:xfrm>
                        <a:prstGeom prst="homePlate">
                          <a:avLst>
                            <a:gd name="adj" fmla="val 29632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5B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面試</w:t>
                            </w:r>
                          </w:p>
                          <w:p w:rsidR="00D725B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面試通過者</w:t>
                            </w:r>
                          </w:p>
                          <w:p w:rsidR="00D725B0" w:rsidRPr="002B1D8F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報名及繳費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邊形 2023" o:spid="_x0000_s1040" type="#_x0000_t15" style="position:absolute;margin-left:366.75pt;margin-top:321pt;width:95.2pt;height:73.6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" adj="16647" strokeweight="2pt">
                <v:path arrowok="t"/>
                <v:textbox>
                  <w:txbxContent>
                    <w:p w:rsidR="00D725B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面試</w:t>
                      </w:r>
                    </w:p>
                    <w:p w:rsidR="00D725B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面試通過者</w:t>
                      </w:r>
                    </w:p>
                    <w:p w:rsidR="00D725B0" w:rsidRPr="002B1D8F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報名及繳費</w:t>
                      </w:r>
                    </w:p>
                  </w:txbxContent>
                </v:textbox>
              </v:shape>
            </w:pict>
          </mc:Fallback>
        </mc:AlternateContent>
      </w:r>
      <w:r w:rsidR="006E3360" w:rsidRPr="00D725B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56DBBF88" wp14:editId="474F9627">
                <wp:simplePos x="0" y="0"/>
                <wp:positionH relativeFrom="column">
                  <wp:posOffset>5772150</wp:posOffset>
                </wp:positionH>
                <wp:positionV relativeFrom="paragraph">
                  <wp:posOffset>3971925</wp:posOffset>
                </wp:positionV>
                <wp:extent cx="1352550" cy="1094105"/>
                <wp:effectExtent l="0" t="0" r="19050" b="10795"/>
                <wp:wrapNone/>
                <wp:docPr id="2029" name="圓角矩形 2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094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5B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初階課程</w:t>
                            </w:r>
                          </w:p>
                          <w:p w:rsidR="00D725B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（含見</w:t>
                            </w:r>
                            <w:r w:rsidR="006E3360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實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習）</w:t>
                            </w:r>
                          </w:p>
                          <w:p w:rsidR="00D725B0" w:rsidRPr="009625F6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(10-12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週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2029" o:spid="_x0000_s1041" style="position:absolute;margin-left:454.5pt;margin-top:312.75pt;width:106.5pt;height:86.15pt;z-index:25188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" fillcolor="white [3201]" strokecolor="#ffc000" strokeweight="2pt">
                <v:textbox>
                  <w:txbxContent>
                    <w:p w:rsidR="00D725B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初階課程</w:t>
                      </w:r>
                    </w:p>
                    <w:p w:rsidR="00D725B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（含見</w:t>
                      </w:r>
                      <w:r w:rsidR="006E3360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實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習）</w:t>
                      </w:r>
                    </w:p>
                    <w:p w:rsidR="00D725B0" w:rsidRPr="009625F6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(10-12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週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255B60" w:rsidRPr="00D725B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3403686" wp14:editId="6178A325">
                <wp:simplePos x="0" y="0"/>
                <wp:positionH relativeFrom="column">
                  <wp:posOffset>8990965</wp:posOffset>
                </wp:positionH>
                <wp:positionV relativeFrom="paragraph">
                  <wp:posOffset>3978275</wp:posOffset>
                </wp:positionV>
                <wp:extent cx="679450" cy="1094105"/>
                <wp:effectExtent l="0" t="0" r="25400" b="10795"/>
                <wp:wrapNone/>
                <wp:docPr id="2031" name="圓角矩形 2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1094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5B0" w:rsidRPr="009625F6" w:rsidRDefault="00D725B0" w:rsidP="00255B60">
                            <w:pPr>
                              <w:adjustRightInd w:val="0"/>
                              <w:snapToGrid w:val="0"/>
                              <w:ind w:leftChars="50" w:left="120"/>
                              <w:rPr>
                                <w:rFonts w:ascii="微軟正黑體" w:eastAsia="微軟正黑體" w:hAnsi="微軟正黑體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上線服務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2031" o:spid="_x0000_s1042" style="position:absolute;margin-left:707.95pt;margin-top:313.25pt;width:53.5pt;height:86.15pt;z-index:25189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" fillcolor="white [3201]" strokecolor="#ffc000" strokeweight="2pt">
                <v:textbox>
                  <w:txbxContent>
                    <w:p w:rsidR="00D725B0" w:rsidRPr="009625F6" w:rsidRDefault="00D725B0" w:rsidP="00255B60">
                      <w:pPr>
                        <w:adjustRightInd w:val="0"/>
                        <w:snapToGrid w:val="0"/>
                        <w:ind w:leftChars="50" w:left="120"/>
                        <w:rPr>
                          <w:rFonts w:ascii="微軟正黑體" w:eastAsia="微軟正黑體" w:hAnsi="微軟正黑體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</w:rPr>
                        <w:t>上線服務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255B60" w:rsidRPr="00D725B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C17B4EE" wp14:editId="6484FD47">
                <wp:simplePos x="0" y="0"/>
                <wp:positionH relativeFrom="column">
                  <wp:posOffset>8382000</wp:posOffset>
                </wp:positionH>
                <wp:positionV relativeFrom="paragraph">
                  <wp:posOffset>4223385</wp:posOffset>
                </wp:positionV>
                <wp:extent cx="762000" cy="685800"/>
                <wp:effectExtent l="0" t="0" r="38100" b="19050"/>
                <wp:wrapNone/>
                <wp:docPr id="2018" name="五邊形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685800"/>
                        </a:xfrm>
                        <a:prstGeom prst="homePlate">
                          <a:avLst>
                            <a:gd name="adj" fmla="val 4999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B6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階段</w:t>
                            </w:r>
                            <w:proofErr w:type="spellEnd"/>
                          </w:p>
                          <w:p w:rsidR="00D725B0" w:rsidRPr="002B1D8F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考核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2018" o:spid="_x0000_s1043" type="#_x0000_t15" style="position:absolute;margin-left:660pt;margin-top:332.55pt;width:60pt;height:54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" adj="11880" strokeweight="2pt">
                <v:path arrowok="t"/>
                <v:textbox>
                  <w:txbxContent>
                    <w:p w:rsidR="00255B6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</w:rPr>
                        <w:t>階段</w:t>
                      </w:r>
                      <w:proofErr w:type="spellEnd"/>
                    </w:p>
                    <w:p w:rsidR="00D725B0" w:rsidRPr="002B1D8F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</w:rPr>
                        <w:t>考核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55B60" w:rsidRPr="00D725B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CF57F82" wp14:editId="51297B96">
                <wp:simplePos x="0" y="0"/>
                <wp:positionH relativeFrom="column">
                  <wp:posOffset>7435215</wp:posOffset>
                </wp:positionH>
                <wp:positionV relativeFrom="paragraph">
                  <wp:posOffset>3971925</wp:posOffset>
                </wp:positionV>
                <wp:extent cx="1085850" cy="1094105"/>
                <wp:effectExtent l="0" t="0" r="19050" b="10795"/>
                <wp:wrapNone/>
                <wp:docPr id="2030" name="圓角矩形 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94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5B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進階課程</w:t>
                            </w:r>
                          </w:p>
                          <w:p w:rsidR="00D725B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（含實習）</w:t>
                            </w:r>
                          </w:p>
                          <w:p w:rsidR="00D725B0" w:rsidRPr="009625F6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(10-12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週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2030" o:spid="_x0000_s1044" style="position:absolute;margin-left:585.45pt;margin-top:312.75pt;width:85.5pt;height:86.15pt;z-index:25188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" fillcolor="white [3201]" strokecolor="#ffc000" strokeweight="2pt">
                <v:textbox>
                  <w:txbxContent>
                    <w:p w:rsidR="00D725B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進階課程</w:t>
                      </w:r>
                    </w:p>
                    <w:p w:rsidR="00D725B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（含實習）</w:t>
                      </w:r>
                    </w:p>
                    <w:p w:rsidR="00D725B0" w:rsidRPr="009625F6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(10-12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週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255B60" w:rsidRPr="00D725B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3F770FC5" wp14:editId="55A4D015">
                <wp:simplePos x="0" y="0"/>
                <wp:positionH relativeFrom="column">
                  <wp:posOffset>6829425</wp:posOffset>
                </wp:positionH>
                <wp:positionV relativeFrom="paragraph">
                  <wp:posOffset>4215765</wp:posOffset>
                </wp:positionV>
                <wp:extent cx="762000" cy="685800"/>
                <wp:effectExtent l="0" t="0" r="38100" b="19050"/>
                <wp:wrapNone/>
                <wp:docPr id="302" name="五邊形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685800"/>
                        </a:xfrm>
                        <a:prstGeom prst="homePlate">
                          <a:avLst>
                            <a:gd name="adj" fmla="val 4999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B60" w:rsidRDefault="00255B60" w:rsidP="00255B6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階段</w:t>
                            </w:r>
                            <w:proofErr w:type="spellEnd"/>
                          </w:p>
                          <w:p w:rsidR="00255B60" w:rsidRPr="002B1D8F" w:rsidRDefault="00255B60" w:rsidP="00255B6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考核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302" o:spid="_x0000_s1045" type="#_x0000_t15" style="position:absolute;margin-left:537.75pt;margin-top:331.95pt;width:60pt;height:54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" adj="11880" strokeweight="2pt">
                <v:path arrowok="t"/>
                <v:textbox>
                  <w:txbxContent>
                    <w:p w:rsidR="00255B60" w:rsidRDefault="00255B60" w:rsidP="00255B6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</w:rPr>
                        <w:t>階段</w:t>
                      </w:r>
                      <w:proofErr w:type="spellEnd"/>
                    </w:p>
                    <w:p w:rsidR="00255B60" w:rsidRPr="002B1D8F" w:rsidRDefault="00255B60" w:rsidP="00255B6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</w:rPr>
                        <w:t>考核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55B60" w:rsidRPr="00D725B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ECF9577" wp14:editId="6CA5B5EB">
                <wp:simplePos x="0" y="0"/>
                <wp:positionH relativeFrom="column">
                  <wp:posOffset>3963670</wp:posOffset>
                </wp:positionH>
                <wp:positionV relativeFrom="paragraph">
                  <wp:posOffset>3977005</wp:posOffset>
                </wp:positionV>
                <wp:extent cx="988695" cy="1094740"/>
                <wp:effectExtent l="0" t="0" r="20955" b="10160"/>
                <wp:wrapNone/>
                <wp:docPr id="2028" name="圓角矩形 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" cy="10947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B6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志工</w:t>
                            </w:r>
                            <w:proofErr w:type="spellEnd"/>
                          </w:p>
                          <w:p w:rsidR="00D725B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招募</w:t>
                            </w:r>
                            <w:proofErr w:type="spellEnd"/>
                          </w:p>
                          <w:p w:rsidR="00D725B0" w:rsidRPr="009625F6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說明會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2028" o:spid="_x0000_s1046" style="position:absolute;margin-left:312.1pt;margin-top:313.15pt;width:77.85pt;height:86.2pt;z-index:25188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" fillcolor="white [3201]" strokecolor="#ffc000" strokeweight="2pt">
                <v:textbox>
                  <w:txbxContent>
                    <w:p w:rsidR="00255B6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</w:rPr>
                        <w:t>志工</w:t>
                      </w:r>
                      <w:proofErr w:type="spellEnd"/>
                    </w:p>
                    <w:p w:rsidR="00D725B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</w:rPr>
                        <w:t>招募</w:t>
                      </w:r>
                      <w:proofErr w:type="spellEnd"/>
                    </w:p>
                    <w:p w:rsidR="00D725B0" w:rsidRPr="009625F6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</w:rPr>
                        <w:t>說明會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95750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2C40E159" wp14:editId="5011D93D">
                <wp:simplePos x="0" y="0"/>
                <wp:positionH relativeFrom="column">
                  <wp:posOffset>5701665</wp:posOffset>
                </wp:positionH>
                <wp:positionV relativeFrom="paragraph">
                  <wp:posOffset>5200650</wp:posOffset>
                </wp:positionV>
                <wp:extent cx="590550" cy="600075"/>
                <wp:effectExtent l="57150" t="57150" r="57150" b="47625"/>
                <wp:wrapNone/>
                <wp:docPr id="1459" name="橢圓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127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459" o:spid="_x0000_s1026" style="position:absolute;margin-left:448.95pt;margin-top:409.5pt;width:46.5pt;height:47.2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" fillcolor="#9cf" strokecolor="black [3213]" strokeweight="1pt">
                <v:path arrowok="t"/>
              </v:oval>
            </w:pict>
          </mc:Fallback>
        </mc:AlternateContent>
      </w:r>
      <w:r w:rsidR="004B4D6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C0AD783" wp14:editId="26FA9B87">
                <wp:simplePos x="0" y="0"/>
                <wp:positionH relativeFrom="column">
                  <wp:posOffset>3583305</wp:posOffset>
                </wp:positionH>
                <wp:positionV relativeFrom="paragraph">
                  <wp:posOffset>5400675</wp:posOffset>
                </wp:positionV>
                <wp:extent cx="590550" cy="600075"/>
                <wp:effectExtent l="57150" t="57150" r="57150" b="47625"/>
                <wp:wrapNone/>
                <wp:docPr id="1456" name="橢圓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456" o:spid="_x0000_s1026" style="position:absolute;margin-left:282.15pt;margin-top:425.25pt;width:46.5pt;height:47.2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" fillcolor="white [3204]" strokecolor="black [3213]" strokeweight="1pt">
                <v:path arrowok="t"/>
              </v:oval>
            </w:pict>
          </mc:Fallback>
        </mc:AlternateContent>
      </w:r>
      <w:r w:rsidR="00E934B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13BC1F1" wp14:editId="5C8C192F">
                <wp:simplePos x="0" y="0"/>
                <wp:positionH relativeFrom="column">
                  <wp:posOffset>8915400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908" name="矩形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proofErr w:type="gramStart"/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08" o:spid="_x0000_s1047" style="position:absolute;margin-left:702pt;margin-top:448.5pt;width:66pt;height:69.7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proofErr w:type="gramStart"/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募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E934B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05AF09BA" wp14:editId="2714DC65">
                <wp:simplePos x="0" y="0"/>
                <wp:positionH relativeFrom="column">
                  <wp:posOffset>8077200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907" name="矩形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07" o:spid="_x0000_s1048" style="position:absolute;margin-left:636pt;margin-top:448.5pt;width:66pt;height:69.7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招</w:t>
                      </w:r>
                    </w:p>
                  </w:txbxContent>
                </v:textbox>
              </v:rect>
            </w:pict>
          </mc:Fallback>
        </mc:AlternateContent>
      </w:r>
      <w:r w:rsidR="00E934B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657CE87" wp14:editId="519B07F4">
                <wp:simplePos x="0" y="0"/>
                <wp:positionH relativeFrom="column">
                  <wp:posOffset>7243445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906" name="矩形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06" o:spid="_x0000_s1049" style="position:absolute;margin-left:570.35pt;margin-top:448.5pt;width:66pt;height:69.7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工</w:t>
                      </w:r>
                    </w:p>
                  </w:txbxContent>
                </v:textbox>
              </v:rect>
            </w:pict>
          </mc:Fallback>
        </mc:AlternateContent>
      </w:r>
      <w:r w:rsidR="00E934B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38CFF98" wp14:editId="13364FE6">
                <wp:simplePos x="0" y="0"/>
                <wp:positionH relativeFrom="column">
                  <wp:posOffset>6410960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905" name="矩形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05" o:spid="_x0000_s1050" style="position:absolute;margin-left:504.8pt;margin-top:448.5pt;width:66pt;height:69.7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志</w:t>
                      </w:r>
                    </w:p>
                  </w:txbxContent>
                </v:textbox>
              </v:rect>
            </w:pict>
          </mc:Fallback>
        </mc:AlternateContent>
      </w:r>
      <w:r w:rsidR="00E934B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25A3F0B1" wp14:editId="1D556A61">
                <wp:simplePos x="0" y="0"/>
                <wp:positionH relativeFrom="column">
                  <wp:posOffset>5572125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301" name="矩形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34B6" w:rsidRPr="00E934B6" w:rsidRDefault="00E934B6" w:rsidP="00E934B6">
                            <w:pPr>
                              <w:jc w:val="center"/>
                              <w:rPr>
                                <w:rFonts w:ascii="A-OTF Midashi Go MB31 Pr5 MB31" w:eastAsia="A-OTF Midashi Go MB31 Pr5 MB31" w:hAnsi="A-OTF Midashi Go MB31 Pr5 MB31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E934B6">
                              <w:rPr>
                                <w:rFonts w:ascii="A-OTF Midashi Go MB31 Pr5 MB31" w:eastAsia="A-OTF Midashi Go MB31 Pr5 MB31" w:hAnsi="A-OTF Midashi Go MB31 Pr5 MB31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1" o:spid="_x0000_s1051" style="position:absolute;margin-left:438.75pt;margin-top:448.5pt;width:66pt;height:69.7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" filled="f" strokecolor="black [3213]" strokeweight="2pt">
                <v:path arrowok="t"/>
                <v:textbox>
                  <w:txbxContent>
                    <w:p w:rsidR="00E934B6" w:rsidRPr="00E934B6" w:rsidRDefault="00E934B6" w:rsidP="00E934B6">
                      <w:pPr>
                        <w:jc w:val="center"/>
                        <w:rPr>
                          <w:rFonts w:ascii="A-OTF Midashi Go MB31 Pr5 MB31" w:eastAsia="A-OTF Midashi Go MB31 Pr5 MB31" w:hAnsi="A-OTF Midashi Go MB31 Pr5 MB31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E934B6">
                        <w:rPr>
                          <w:rFonts w:ascii="A-OTF Midashi Go MB31 Pr5 MB31" w:eastAsia="A-OTF Midashi Go MB31 Pr5 MB31" w:hAnsi="A-OTF Midashi Go MB31 Pr5 MB31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談</w:t>
                      </w:r>
                    </w:p>
                  </w:txbxContent>
                </v:textbox>
              </v:rect>
            </w:pict>
          </mc:Fallback>
        </mc:AlternateContent>
      </w:r>
      <w:r w:rsidR="00E934B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70DEC7ED" wp14:editId="2DA8D43F">
                <wp:simplePos x="0" y="0"/>
                <wp:positionH relativeFrom="column">
                  <wp:posOffset>4733925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300" name="矩形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34B6" w:rsidRPr="00E934B6" w:rsidRDefault="00E934B6" w:rsidP="00E934B6">
                            <w:pPr>
                              <w:jc w:val="center"/>
                              <w:rPr>
                                <w:rFonts w:ascii="A-OTF Midashi Go MB31 Pr5 MB31" w:eastAsia="A-OTF Midashi Go MB31 Pr5 MB31" w:hAnsi="A-OTF Midashi Go MB31 Pr5 MB31" w:cs="A-OTF Futo Go B101 Pro Bold"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E934B6">
                              <w:rPr>
                                <w:rFonts w:ascii="A-OTF Midashi Go MB31 Pr5 MB31" w:eastAsia="A-OTF Midashi Go MB31 Pr5 MB31" w:hAnsi="A-OTF Midashi Go MB31 Pr5 MB31" w:cs="A-OTF Futo Go B101 Pro Bold" w:hint="eastAsia"/>
                                <w:color w:val="000000" w:themeColor="text1"/>
                                <w:sz w:val="72"/>
                                <w:lang w:eastAsia="zh-TW"/>
                              </w:rPr>
                              <w:t>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0" o:spid="_x0000_s1052" style="position:absolute;margin-left:372.75pt;margin-top:448.5pt;width:66pt;height:69.7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" filled="f" strokecolor="black [3213]" strokeweight="2pt">
                <v:path arrowok="t"/>
                <v:textbox>
                  <w:txbxContent>
                    <w:p w:rsidR="00E934B6" w:rsidRPr="00E934B6" w:rsidRDefault="00E934B6" w:rsidP="00E934B6">
                      <w:pPr>
                        <w:jc w:val="center"/>
                        <w:rPr>
                          <w:rFonts w:ascii="A-OTF Midashi Go MB31 Pr5 MB31" w:eastAsia="A-OTF Midashi Go MB31 Pr5 MB31" w:hAnsi="A-OTF Midashi Go MB31 Pr5 MB31" w:cs="A-OTF Futo Go B101 Pro Bold"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E934B6">
                        <w:rPr>
                          <w:rFonts w:ascii="A-OTF Midashi Go MB31 Pr5 MB31" w:eastAsia="A-OTF Midashi Go MB31 Pr5 MB31" w:hAnsi="A-OTF Midashi Go MB31 Pr5 MB31" w:cs="A-OTF Futo Go B101 Pro Bold" w:hint="eastAsia"/>
                          <w:color w:val="000000" w:themeColor="text1"/>
                          <w:sz w:val="72"/>
                          <w:lang w:eastAsia="zh-TW"/>
                        </w:rPr>
                        <w:t>深</w:t>
                      </w:r>
                    </w:p>
                  </w:txbxContent>
                </v:textbox>
              </v:rect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40E3462F" wp14:editId="6A0855FC">
                <wp:simplePos x="0" y="0"/>
                <wp:positionH relativeFrom="column">
                  <wp:posOffset>8667750</wp:posOffset>
                </wp:positionH>
                <wp:positionV relativeFrom="paragraph">
                  <wp:posOffset>4600575</wp:posOffset>
                </wp:positionV>
                <wp:extent cx="180975" cy="161925"/>
                <wp:effectExtent l="38100" t="38100" r="9525" b="66675"/>
                <wp:wrapNone/>
                <wp:docPr id="288" name="四角星形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619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四角星形 288" o:spid="_x0000_s1026" type="#_x0000_t187" style="position:absolute;margin-left:682.5pt;margin-top:362.25pt;width:14.25pt;height:12.7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" fillcolor="yellow" strokecolor="yellow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5CD78760" wp14:editId="53715E1E">
                <wp:simplePos x="0" y="0"/>
                <wp:positionH relativeFrom="column">
                  <wp:posOffset>7122160</wp:posOffset>
                </wp:positionH>
                <wp:positionV relativeFrom="paragraph">
                  <wp:posOffset>5838825</wp:posOffset>
                </wp:positionV>
                <wp:extent cx="180975" cy="161925"/>
                <wp:effectExtent l="38100" t="38100" r="9525" b="66675"/>
                <wp:wrapNone/>
                <wp:docPr id="295" name="四角星形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619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星形 295" o:spid="_x0000_s1026" type="#_x0000_t187" style="position:absolute;margin-left:560.8pt;margin-top:459.75pt;width:14.25pt;height:12.7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" fillcolor="yellow" strokecolor="yellow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3F34827C" wp14:editId="5C7EA3DD">
                <wp:simplePos x="0" y="0"/>
                <wp:positionH relativeFrom="column">
                  <wp:posOffset>1543050</wp:posOffset>
                </wp:positionH>
                <wp:positionV relativeFrom="paragraph">
                  <wp:posOffset>6515100</wp:posOffset>
                </wp:positionV>
                <wp:extent cx="180975" cy="161925"/>
                <wp:effectExtent l="38100" t="38100" r="9525" b="66675"/>
                <wp:wrapNone/>
                <wp:docPr id="26" name="四角星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619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星形 26" o:spid="_x0000_s1026" type="#_x0000_t187" style="position:absolute;margin-left:121.5pt;margin-top:513pt;width:14.25pt;height:12.7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" fillcolor="yellow" strokecolor="yellow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16146CE" wp14:editId="0BE6076F">
                <wp:simplePos x="0" y="0"/>
                <wp:positionH relativeFrom="column">
                  <wp:posOffset>5705475</wp:posOffset>
                </wp:positionH>
                <wp:positionV relativeFrom="paragraph">
                  <wp:posOffset>-57150</wp:posOffset>
                </wp:positionV>
                <wp:extent cx="1733550" cy="514350"/>
                <wp:effectExtent l="28575" t="19050" r="28575" b="28575"/>
                <wp:wrapNone/>
                <wp:docPr id="7" name="雲朵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0" cy="514350"/>
                        </a:xfrm>
                        <a:custGeom>
                          <a:avLst/>
                          <a:gdLst>
                            <a:gd name="T0" fmla="*/ 188323 w 43200"/>
                            <a:gd name="T1" fmla="*/ 311670 h 43200"/>
                            <a:gd name="T2" fmla="*/ 86678 w 43200"/>
                            <a:gd name="T3" fmla="*/ 302181 h 43200"/>
                            <a:gd name="T4" fmla="*/ 278010 w 43200"/>
                            <a:gd name="T5" fmla="*/ 415516 h 43200"/>
                            <a:gd name="T6" fmla="*/ 233548 w 43200"/>
                            <a:gd name="T7" fmla="*/ 420053 h 43200"/>
                            <a:gd name="T8" fmla="*/ 661237 w 43200"/>
                            <a:gd name="T9" fmla="*/ 465415 h 43200"/>
                            <a:gd name="T10" fmla="*/ 634431 w 43200"/>
                            <a:gd name="T11" fmla="*/ 444698 h 43200"/>
                            <a:gd name="T12" fmla="*/ 1156783 w 43200"/>
                            <a:gd name="T13" fmla="*/ 413754 h 43200"/>
                            <a:gd name="T14" fmla="*/ 1146069 w 43200"/>
                            <a:gd name="T15" fmla="*/ 436483 h 43200"/>
                            <a:gd name="T16" fmla="*/ 1369545 w 43200"/>
                            <a:gd name="T17" fmla="*/ 273296 h 43200"/>
                            <a:gd name="T18" fmla="*/ 1500002 w 43200"/>
                            <a:gd name="T19" fmla="*/ 358259 h 43200"/>
                            <a:gd name="T20" fmla="*/ 1677290 w 43200"/>
                            <a:gd name="T21" fmla="*/ 182809 h 43200"/>
                            <a:gd name="T22" fmla="*/ 1619184 w 43200"/>
                            <a:gd name="T23" fmla="*/ 214670 h 43200"/>
                            <a:gd name="T24" fmla="*/ 1537884 w 43200"/>
                            <a:gd name="T25" fmla="*/ 64603 h 43200"/>
                            <a:gd name="T26" fmla="*/ 1540933 w 43200"/>
                            <a:gd name="T27" fmla="*/ 79653 h 43200"/>
                            <a:gd name="T28" fmla="*/ 1166856 w 43200"/>
                            <a:gd name="T29" fmla="*/ 47054 h 43200"/>
                            <a:gd name="T30" fmla="*/ 1196631 w 43200"/>
                            <a:gd name="T31" fmla="*/ 27861 h 43200"/>
                            <a:gd name="T32" fmla="*/ 888485 w 43200"/>
                            <a:gd name="T33" fmla="*/ 56198 h 43200"/>
                            <a:gd name="T34" fmla="*/ 902891 w 43200"/>
                            <a:gd name="T35" fmla="*/ 39648 h 43200"/>
                            <a:gd name="T36" fmla="*/ 561799 w 43200"/>
                            <a:gd name="T37" fmla="*/ 61817 h 43200"/>
                            <a:gd name="T38" fmla="*/ 613966 w 43200"/>
                            <a:gd name="T39" fmla="*/ 77867 h 43200"/>
                            <a:gd name="T40" fmla="*/ 165610 w 43200"/>
                            <a:gd name="T41" fmla="*/ 187988 h 43200"/>
                            <a:gd name="T42" fmla="*/ 156501 w 43200"/>
                            <a:gd name="T43" fmla="*/ 171093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雲朵形 24" o:spid="_x0000_s1026" style="position:absolute;margin-left:449.25pt;margin-top:-4.5pt;width:136.5pt;height:40.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4]" strokecolor="#7f7f7f [1604]" strokeweight="2pt">
                <v:path arrowok="t" o:connecttype="custom" o:connectlocs="7557114,3710821;3478256,3597843;11156117,4947237;9371924,5001256;26534431,5541347;25458747,5294686;46419934,4926259;45989998,5196876;54957748,3253931;60192789,4265521;67307085,2176570;64975380,2555915;61712935,769179;61835287,948369;46824149,560237;48018974,331720;35653546,669107;36231636,472059;22544136,736009;24637518,927104;6645676,2238232;6280146,2037076" o:connectangles="0,0,0,0,0,0,0,0,0,0,0,0,0,0,0,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5967" behindDoc="0" locked="0" layoutInCell="1" allowOverlap="1" wp14:anchorId="12B7E274" wp14:editId="337732CD">
                <wp:simplePos x="0" y="0"/>
                <wp:positionH relativeFrom="column">
                  <wp:posOffset>7844790</wp:posOffset>
                </wp:positionH>
                <wp:positionV relativeFrom="paragraph">
                  <wp:posOffset>-36195</wp:posOffset>
                </wp:positionV>
                <wp:extent cx="361950" cy="504825"/>
                <wp:effectExtent l="95250" t="57150" r="19050" b="9525"/>
                <wp:wrapNone/>
                <wp:docPr id="31" name="＞形箭號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97220">
                          <a:off x="0" y="0"/>
                          <a:ext cx="361950" cy="504825"/>
                        </a:xfrm>
                        <a:prstGeom prst="chevron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＞形箭號 31" o:spid="_x0000_s1026" type="#_x0000_t55" style="position:absolute;margin-left:617.7pt;margin-top:-2.85pt;width:28.5pt;height:39.75pt;rotation:980003fd;z-index:25162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" adj="10800" fillcolor="#ff9" strokecolor="#ff9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EE4BC92" wp14:editId="28232A49">
                <wp:simplePos x="0" y="0"/>
                <wp:positionH relativeFrom="column">
                  <wp:posOffset>7628255</wp:posOffset>
                </wp:positionH>
                <wp:positionV relativeFrom="paragraph">
                  <wp:posOffset>-695960</wp:posOffset>
                </wp:positionV>
                <wp:extent cx="361950" cy="504825"/>
                <wp:effectExtent l="133350" t="0" r="0" b="85725"/>
                <wp:wrapNone/>
                <wp:docPr id="30" name="＞形箭號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853640">
                          <a:off x="0" y="0"/>
                          <a:ext cx="361950" cy="504825"/>
                        </a:xfrm>
                        <a:prstGeom prst="chevron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＞形箭號 30" o:spid="_x0000_s1026" type="#_x0000_t55" style="position:absolute;margin-left:600.65pt;margin-top:-54.8pt;width:28.5pt;height:39.75pt;rotation:-1907491fd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" adj="10800" fillcolor="#ff9" strokecolor="#ff9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6819EA57" wp14:editId="453FF1CF">
                <wp:simplePos x="0" y="0"/>
                <wp:positionH relativeFrom="column">
                  <wp:posOffset>5998845</wp:posOffset>
                </wp:positionH>
                <wp:positionV relativeFrom="paragraph">
                  <wp:posOffset>-880745</wp:posOffset>
                </wp:positionV>
                <wp:extent cx="361950" cy="504825"/>
                <wp:effectExtent l="0" t="0" r="80963" b="157162"/>
                <wp:wrapNone/>
                <wp:docPr id="29" name="＞形箭號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979661">
                          <a:off x="0" y="0"/>
                          <a:ext cx="361950" cy="504825"/>
                        </a:xfrm>
                        <a:prstGeom prst="chevron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＞形箭號 29" o:spid="_x0000_s1026" type="#_x0000_t55" style="position:absolute;margin-left:472.35pt;margin-top:-69.35pt;width:28.5pt;height:39.75pt;rotation:-8323442fd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" adj="10800" fillcolor="#ff9" strokecolor="#ff9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412C62BF" wp14:editId="5ED51D57">
                <wp:simplePos x="0" y="0"/>
                <wp:positionH relativeFrom="column">
                  <wp:posOffset>5583555</wp:posOffset>
                </wp:positionH>
                <wp:positionV relativeFrom="paragraph">
                  <wp:posOffset>-287655</wp:posOffset>
                </wp:positionV>
                <wp:extent cx="361950" cy="504825"/>
                <wp:effectExtent l="19050" t="19050" r="95250" b="66675"/>
                <wp:wrapNone/>
                <wp:docPr id="28" name="＞形箭號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836556">
                          <a:off x="0" y="0"/>
                          <a:ext cx="361950" cy="504825"/>
                        </a:xfrm>
                        <a:prstGeom prst="chevron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＞形箭號 28" o:spid="_x0000_s1026" type="#_x0000_t55" style="position:absolute;margin-left:439.65pt;margin-top:-22.65pt;width:28.5pt;height:39.75pt;rotation:-10664284fd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" adj="10800" fillcolor="#ff9" strokecolor="#ff9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6992" behindDoc="0" locked="0" layoutInCell="1" allowOverlap="1" wp14:anchorId="30D37849" wp14:editId="3BBA4EA7">
                <wp:simplePos x="0" y="0"/>
                <wp:positionH relativeFrom="column">
                  <wp:posOffset>5991225</wp:posOffset>
                </wp:positionH>
                <wp:positionV relativeFrom="paragraph">
                  <wp:posOffset>-628650</wp:posOffset>
                </wp:positionV>
                <wp:extent cx="1819275" cy="1562100"/>
                <wp:effectExtent l="38100" t="57150" r="66675" b="57150"/>
                <wp:wrapNone/>
                <wp:docPr id="27" name="橢圓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15621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27" o:spid="_x0000_s1026" style="position:absolute;margin-left:471.75pt;margin-top:-49.5pt;width:143.25pt;height:123pt;z-index:25162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" fillcolor="#ff9" strokecolor="#ff9" strokeweight="2pt">
                <v:path arrowok="t"/>
              </v:oval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7568371A" wp14:editId="3A16E9DD">
                <wp:simplePos x="0" y="0"/>
                <wp:positionH relativeFrom="column">
                  <wp:posOffset>8496300</wp:posOffset>
                </wp:positionH>
                <wp:positionV relativeFrom="paragraph">
                  <wp:posOffset>-200025</wp:posOffset>
                </wp:positionV>
                <wp:extent cx="1733550" cy="514350"/>
                <wp:effectExtent l="28575" t="19050" r="28575" b="28575"/>
                <wp:wrapNone/>
                <wp:docPr id="6" name="雲朵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0" cy="514350"/>
                        </a:xfrm>
                        <a:custGeom>
                          <a:avLst/>
                          <a:gdLst>
                            <a:gd name="T0" fmla="*/ 188323 w 43200"/>
                            <a:gd name="T1" fmla="*/ 311670 h 43200"/>
                            <a:gd name="T2" fmla="*/ 86678 w 43200"/>
                            <a:gd name="T3" fmla="*/ 302181 h 43200"/>
                            <a:gd name="T4" fmla="*/ 278010 w 43200"/>
                            <a:gd name="T5" fmla="*/ 415516 h 43200"/>
                            <a:gd name="T6" fmla="*/ 233548 w 43200"/>
                            <a:gd name="T7" fmla="*/ 420053 h 43200"/>
                            <a:gd name="T8" fmla="*/ 661237 w 43200"/>
                            <a:gd name="T9" fmla="*/ 465415 h 43200"/>
                            <a:gd name="T10" fmla="*/ 634431 w 43200"/>
                            <a:gd name="T11" fmla="*/ 444698 h 43200"/>
                            <a:gd name="T12" fmla="*/ 1156783 w 43200"/>
                            <a:gd name="T13" fmla="*/ 413754 h 43200"/>
                            <a:gd name="T14" fmla="*/ 1146069 w 43200"/>
                            <a:gd name="T15" fmla="*/ 436483 h 43200"/>
                            <a:gd name="T16" fmla="*/ 1369545 w 43200"/>
                            <a:gd name="T17" fmla="*/ 273296 h 43200"/>
                            <a:gd name="T18" fmla="*/ 1500002 w 43200"/>
                            <a:gd name="T19" fmla="*/ 358259 h 43200"/>
                            <a:gd name="T20" fmla="*/ 1677290 w 43200"/>
                            <a:gd name="T21" fmla="*/ 182809 h 43200"/>
                            <a:gd name="T22" fmla="*/ 1619184 w 43200"/>
                            <a:gd name="T23" fmla="*/ 214670 h 43200"/>
                            <a:gd name="T24" fmla="*/ 1537884 w 43200"/>
                            <a:gd name="T25" fmla="*/ 64603 h 43200"/>
                            <a:gd name="T26" fmla="*/ 1540933 w 43200"/>
                            <a:gd name="T27" fmla="*/ 79653 h 43200"/>
                            <a:gd name="T28" fmla="*/ 1166856 w 43200"/>
                            <a:gd name="T29" fmla="*/ 47054 h 43200"/>
                            <a:gd name="T30" fmla="*/ 1196631 w 43200"/>
                            <a:gd name="T31" fmla="*/ 27861 h 43200"/>
                            <a:gd name="T32" fmla="*/ 888485 w 43200"/>
                            <a:gd name="T33" fmla="*/ 56198 h 43200"/>
                            <a:gd name="T34" fmla="*/ 902891 w 43200"/>
                            <a:gd name="T35" fmla="*/ 39648 h 43200"/>
                            <a:gd name="T36" fmla="*/ 561799 w 43200"/>
                            <a:gd name="T37" fmla="*/ 61817 h 43200"/>
                            <a:gd name="T38" fmla="*/ 613966 w 43200"/>
                            <a:gd name="T39" fmla="*/ 77867 h 43200"/>
                            <a:gd name="T40" fmla="*/ 165610 w 43200"/>
                            <a:gd name="T41" fmla="*/ 187988 h 43200"/>
                            <a:gd name="T42" fmla="*/ 156501 w 43200"/>
                            <a:gd name="T43" fmla="*/ 171093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雲朵形 8" o:spid="_x0000_s1026" style="position:absolute;margin-left:669pt;margin-top:-15.75pt;width:136.5pt;height:40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4]" strokecolor="#7f7f7f [1604]" strokeweight="2pt">
                <v:path arrowok="t" o:connecttype="custom" o:connectlocs="7557114,3710821;3478256,3597843;11156117,4947237;9371924,5001256;26534431,5541347;25458747,5294686;46419934,4926259;45989998,5196876;54957748,3253931;60192789,4265521;67307085,2176570;64975380,2555915;61712935,769179;61835287,948369;46824149,560237;48018974,331720;35653546,669107;36231636,472059;22544136,736009;24637518,927104;6645676,2238232;6280146,2037076" o:connectangles="0,0,0,0,0,0,0,0,0,0,0,0,0,0,0,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1C16A212" wp14:editId="2B545DC3">
                <wp:simplePos x="0" y="0"/>
                <wp:positionH relativeFrom="column">
                  <wp:posOffset>2743200</wp:posOffset>
                </wp:positionH>
                <wp:positionV relativeFrom="paragraph">
                  <wp:posOffset>-190500</wp:posOffset>
                </wp:positionV>
                <wp:extent cx="1733550" cy="514350"/>
                <wp:effectExtent l="28575" t="19050" r="28575" b="28575"/>
                <wp:wrapNone/>
                <wp:docPr id="5" name="雲朵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0" cy="514350"/>
                        </a:xfrm>
                        <a:custGeom>
                          <a:avLst/>
                          <a:gdLst>
                            <a:gd name="T0" fmla="*/ 188323 w 43200"/>
                            <a:gd name="T1" fmla="*/ 311670 h 43200"/>
                            <a:gd name="T2" fmla="*/ 86678 w 43200"/>
                            <a:gd name="T3" fmla="*/ 302181 h 43200"/>
                            <a:gd name="T4" fmla="*/ 278010 w 43200"/>
                            <a:gd name="T5" fmla="*/ 415516 h 43200"/>
                            <a:gd name="T6" fmla="*/ 233548 w 43200"/>
                            <a:gd name="T7" fmla="*/ 420053 h 43200"/>
                            <a:gd name="T8" fmla="*/ 661237 w 43200"/>
                            <a:gd name="T9" fmla="*/ 465415 h 43200"/>
                            <a:gd name="T10" fmla="*/ 634431 w 43200"/>
                            <a:gd name="T11" fmla="*/ 444698 h 43200"/>
                            <a:gd name="T12" fmla="*/ 1156783 w 43200"/>
                            <a:gd name="T13" fmla="*/ 413754 h 43200"/>
                            <a:gd name="T14" fmla="*/ 1146069 w 43200"/>
                            <a:gd name="T15" fmla="*/ 436483 h 43200"/>
                            <a:gd name="T16" fmla="*/ 1369545 w 43200"/>
                            <a:gd name="T17" fmla="*/ 273296 h 43200"/>
                            <a:gd name="T18" fmla="*/ 1500002 w 43200"/>
                            <a:gd name="T19" fmla="*/ 358259 h 43200"/>
                            <a:gd name="T20" fmla="*/ 1677290 w 43200"/>
                            <a:gd name="T21" fmla="*/ 182809 h 43200"/>
                            <a:gd name="T22" fmla="*/ 1619184 w 43200"/>
                            <a:gd name="T23" fmla="*/ 214670 h 43200"/>
                            <a:gd name="T24" fmla="*/ 1537884 w 43200"/>
                            <a:gd name="T25" fmla="*/ 64603 h 43200"/>
                            <a:gd name="T26" fmla="*/ 1540933 w 43200"/>
                            <a:gd name="T27" fmla="*/ 79653 h 43200"/>
                            <a:gd name="T28" fmla="*/ 1166856 w 43200"/>
                            <a:gd name="T29" fmla="*/ 47054 h 43200"/>
                            <a:gd name="T30" fmla="*/ 1196631 w 43200"/>
                            <a:gd name="T31" fmla="*/ 27861 h 43200"/>
                            <a:gd name="T32" fmla="*/ 888485 w 43200"/>
                            <a:gd name="T33" fmla="*/ 56198 h 43200"/>
                            <a:gd name="T34" fmla="*/ 902891 w 43200"/>
                            <a:gd name="T35" fmla="*/ 39648 h 43200"/>
                            <a:gd name="T36" fmla="*/ 561799 w 43200"/>
                            <a:gd name="T37" fmla="*/ 61817 h 43200"/>
                            <a:gd name="T38" fmla="*/ 613966 w 43200"/>
                            <a:gd name="T39" fmla="*/ 77867 h 43200"/>
                            <a:gd name="T40" fmla="*/ 165610 w 43200"/>
                            <a:gd name="T41" fmla="*/ 187988 h 43200"/>
                            <a:gd name="T42" fmla="*/ 156501 w 43200"/>
                            <a:gd name="T43" fmla="*/ 171093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雲朵形 7" o:spid="_x0000_s1026" style="position:absolute;margin-left:3in;margin-top:-15pt;width:136.5pt;height:40.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4]" strokecolor="#7f7f7f [1604]" strokeweight="2pt">
                <v:path arrowok="t" o:connecttype="custom" o:connectlocs="7557114,3710821;3478256,3597843;11156117,4947237;9371924,5001256;26534431,5541347;25458747,5294686;46419934,4926259;45989998,5196876;54957748,3253931;60192789,4265521;67307085,2176570;64975380,2555915;61712935,769179;61835287,948369;46824149,560237;48018974,331720;35653546,669107;36231636,472059;22544136,736009;24637518,927104;6645676,2238232;6280146,2037076" o:connectangles="0,0,0,0,0,0,0,0,0,0,0,0,0,0,0,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5E9DD7C8" wp14:editId="686BFA9B">
                <wp:simplePos x="0" y="0"/>
                <wp:positionH relativeFrom="column">
                  <wp:posOffset>314325</wp:posOffset>
                </wp:positionH>
                <wp:positionV relativeFrom="paragraph">
                  <wp:posOffset>-400050</wp:posOffset>
                </wp:positionV>
                <wp:extent cx="1733550" cy="514350"/>
                <wp:effectExtent l="28575" t="19050" r="28575" b="28575"/>
                <wp:wrapNone/>
                <wp:docPr id="2" name="雲朵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0" cy="514350"/>
                        </a:xfrm>
                        <a:custGeom>
                          <a:avLst/>
                          <a:gdLst>
                            <a:gd name="T0" fmla="*/ 188323 w 43200"/>
                            <a:gd name="T1" fmla="*/ 311670 h 43200"/>
                            <a:gd name="T2" fmla="*/ 86678 w 43200"/>
                            <a:gd name="T3" fmla="*/ 302181 h 43200"/>
                            <a:gd name="T4" fmla="*/ 278010 w 43200"/>
                            <a:gd name="T5" fmla="*/ 415516 h 43200"/>
                            <a:gd name="T6" fmla="*/ 233548 w 43200"/>
                            <a:gd name="T7" fmla="*/ 420053 h 43200"/>
                            <a:gd name="T8" fmla="*/ 661237 w 43200"/>
                            <a:gd name="T9" fmla="*/ 465415 h 43200"/>
                            <a:gd name="T10" fmla="*/ 634431 w 43200"/>
                            <a:gd name="T11" fmla="*/ 444698 h 43200"/>
                            <a:gd name="T12" fmla="*/ 1156783 w 43200"/>
                            <a:gd name="T13" fmla="*/ 413754 h 43200"/>
                            <a:gd name="T14" fmla="*/ 1146069 w 43200"/>
                            <a:gd name="T15" fmla="*/ 436483 h 43200"/>
                            <a:gd name="T16" fmla="*/ 1369545 w 43200"/>
                            <a:gd name="T17" fmla="*/ 273296 h 43200"/>
                            <a:gd name="T18" fmla="*/ 1500002 w 43200"/>
                            <a:gd name="T19" fmla="*/ 358259 h 43200"/>
                            <a:gd name="T20" fmla="*/ 1677290 w 43200"/>
                            <a:gd name="T21" fmla="*/ 182809 h 43200"/>
                            <a:gd name="T22" fmla="*/ 1619184 w 43200"/>
                            <a:gd name="T23" fmla="*/ 214670 h 43200"/>
                            <a:gd name="T24" fmla="*/ 1537884 w 43200"/>
                            <a:gd name="T25" fmla="*/ 64603 h 43200"/>
                            <a:gd name="T26" fmla="*/ 1540933 w 43200"/>
                            <a:gd name="T27" fmla="*/ 79653 h 43200"/>
                            <a:gd name="T28" fmla="*/ 1166856 w 43200"/>
                            <a:gd name="T29" fmla="*/ 47054 h 43200"/>
                            <a:gd name="T30" fmla="*/ 1196631 w 43200"/>
                            <a:gd name="T31" fmla="*/ 27861 h 43200"/>
                            <a:gd name="T32" fmla="*/ 888485 w 43200"/>
                            <a:gd name="T33" fmla="*/ 56198 h 43200"/>
                            <a:gd name="T34" fmla="*/ 902891 w 43200"/>
                            <a:gd name="T35" fmla="*/ 39648 h 43200"/>
                            <a:gd name="T36" fmla="*/ 561799 w 43200"/>
                            <a:gd name="T37" fmla="*/ 61817 h 43200"/>
                            <a:gd name="T38" fmla="*/ 613966 w 43200"/>
                            <a:gd name="T39" fmla="*/ 77867 h 43200"/>
                            <a:gd name="T40" fmla="*/ 165610 w 43200"/>
                            <a:gd name="T41" fmla="*/ 187988 h 43200"/>
                            <a:gd name="T42" fmla="*/ 156501 w 43200"/>
                            <a:gd name="T43" fmla="*/ 171093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雲朵形 5" o:spid="_x0000_s1026" style="position:absolute;margin-left:24.75pt;margin-top:-31.5pt;width:136.5pt;height:40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4]" strokecolor="#7f7f7f [1604]" strokeweight="2pt">
                <v:path arrowok="t" o:connecttype="custom" o:connectlocs="7557114,3710821;3478256,3597843;11156117,4947237;9371924,5001256;26534431,5541347;25458747,5294686;46419934,4926259;45989998,5196876;54957748,3253931;60192789,4265521;67307085,2176570;64975380,2555915;61712935,769179;61835287,948369;46824149,560237;48018974,331720;35653546,669107;36231636,472059;22544136,736009;24637518,927104;6645676,2238232;6280146,2037076" o:connectangles="0,0,0,0,0,0,0,0,0,0,0,0,0,0,0,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179FC2E" wp14:editId="0FCC2B75">
                <wp:simplePos x="0" y="0"/>
                <wp:positionH relativeFrom="column">
                  <wp:posOffset>-295275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891" name="矩形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91" o:spid="_x0000_s1053" style="position:absolute;margin-left:-23.25pt;margin-top:448.5pt;width:66pt;height:69.7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男</w:t>
                      </w:r>
                    </w:p>
                  </w:txbxContent>
                </v:textbox>
              </v:rect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6ABEA91" wp14:editId="2C5285F5">
                <wp:simplePos x="0" y="0"/>
                <wp:positionH relativeFrom="column">
                  <wp:posOffset>542925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896" name="矩形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96" o:spid="_x0000_s1054" style="position:absolute;margin-left:42.75pt;margin-top:448.5pt;width:66pt;height:69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性</w:t>
                      </w:r>
                    </w:p>
                  </w:txbxContent>
                </v:textbox>
              </v:rect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9042" behindDoc="0" locked="0" layoutInCell="1" allowOverlap="1" wp14:anchorId="74E9D434" wp14:editId="497EC4AD">
                <wp:simplePos x="0" y="0"/>
                <wp:positionH relativeFrom="column">
                  <wp:posOffset>-695325</wp:posOffset>
                </wp:positionH>
                <wp:positionV relativeFrom="paragraph">
                  <wp:posOffset>5762625</wp:posOffset>
                </wp:positionV>
                <wp:extent cx="10715625" cy="1123950"/>
                <wp:effectExtent l="0" t="0" r="28575" b="19050"/>
                <wp:wrapNone/>
                <wp:docPr id="3" name="手繪多邊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15625" cy="1123950"/>
                        </a:xfrm>
                        <a:custGeom>
                          <a:avLst/>
                          <a:gdLst>
                            <a:gd name="connsiteX0" fmla="*/ 9525 w 10715625"/>
                            <a:gd name="connsiteY0" fmla="*/ 742950 h 1123950"/>
                            <a:gd name="connsiteX1" fmla="*/ 3495675 w 10715625"/>
                            <a:gd name="connsiteY1" fmla="*/ 200025 h 1123950"/>
                            <a:gd name="connsiteX2" fmla="*/ 5810250 w 10715625"/>
                            <a:gd name="connsiteY2" fmla="*/ 85725 h 1123950"/>
                            <a:gd name="connsiteX3" fmla="*/ 8191500 w 10715625"/>
                            <a:gd name="connsiteY3" fmla="*/ 28575 h 1123950"/>
                            <a:gd name="connsiteX4" fmla="*/ 10201275 w 10715625"/>
                            <a:gd name="connsiteY4" fmla="*/ 9525 h 1123950"/>
                            <a:gd name="connsiteX5" fmla="*/ 10706100 w 10715625"/>
                            <a:gd name="connsiteY5" fmla="*/ 0 h 1123950"/>
                            <a:gd name="connsiteX6" fmla="*/ 10715625 w 10715625"/>
                            <a:gd name="connsiteY6" fmla="*/ 1123950 h 1123950"/>
                            <a:gd name="connsiteX7" fmla="*/ 0 w 10715625"/>
                            <a:gd name="connsiteY7" fmla="*/ 1114425 h 1123950"/>
                            <a:gd name="connsiteX8" fmla="*/ 9525 w 10715625"/>
                            <a:gd name="connsiteY8" fmla="*/ 742950 h 1123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0715625" h="1123950">
                              <a:moveTo>
                                <a:pt x="9525" y="742950"/>
                              </a:moveTo>
                              <a:lnTo>
                                <a:pt x="3495675" y="200025"/>
                              </a:lnTo>
                              <a:lnTo>
                                <a:pt x="5810250" y="85725"/>
                              </a:lnTo>
                              <a:lnTo>
                                <a:pt x="8191500" y="28575"/>
                              </a:lnTo>
                              <a:lnTo>
                                <a:pt x="10201275" y="9525"/>
                              </a:lnTo>
                              <a:lnTo>
                                <a:pt x="10706100" y="0"/>
                              </a:lnTo>
                              <a:lnTo>
                                <a:pt x="10715625" y="1123950"/>
                              </a:lnTo>
                              <a:lnTo>
                                <a:pt x="0" y="1114425"/>
                              </a:lnTo>
                              <a:lnTo>
                                <a:pt x="9525" y="742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6600"/>
                        </a:solidFill>
                        <a:ln>
                          <a:solidFill>
                            <a:srgbClr val="CC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3" o:spid="_x0000_s1026" style="position:absolute;margin-left:-54.75pt;margin-top:453.75pt;width:843.75pt;height:88.5pt;z-index:2516290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715625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" path="m9525,742950l3495675,200025,5810250,85725,8191500,28575,10201275,9525,10706100,r9525,1123950l,1114425,9525,742950xe" fillcolor="#c60" strokecolor="#c60" strokeweight="2pt">
                <v:path arrowok="t" o:connecttype="custom" o:connectlocs="9525,742950;3495675,200025;5810250,85725;8191500,28575;10201275,9525;10706100,0;10715625,1123950;0,1114425;9525,742950" o:connectangles="0,0,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F4C0F5F" wp14:editId="43F65FEA">
                <wp:simplePos x="0" y="0"/>
                <wp:positionH relativeFrom="column">
                  <wp:posOffset>3400425</wp:posOffset>
                </wp:positionH>
                <wp:positionV relativeFrom="paragraph">
                  <wp:posOffset>3971925</wp:posOffset>
                </wp:positionV>
                <wp:extent cx="514350" cy="1095375"/>
                <wp:effectExtent l="57150" t="57150" r="57150" b="66675"/>
                <wp:wrapNone/>
                <wp:docPr id="1912" name="流程圖: 換頁接點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1095375"/>
                        </a:xfrm>
                        <a:prstGeom prst="flowChartOffpageConnector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F34" w:rsidRPr="00AC381B" w:rsidRDefault="00F85638" w:rsidP="00BF2F34">
                            <w:pP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培訓流程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圖: 換頁接點 1912" o:spid="_x0000_s1055" type="#_x0000_t177" style="position:absolute;margin-left:267.75pt;margin-top:312.75pt;width:40.5pt;height:86.2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" fillcolor="#ffc000" strokecolor="#ffc000" strokeweight="2pt">
                <v:path arrowok="t"/>
                <v:textbox>
                  <w:txbxContent>
                    <w:p w:rsidR="00BF2F34" w:rsidRPr="00AC381B" w:rsidRDefault="00F85638" w:rsidP="00BF2F34">
                      <w:pPr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培訓流程</w:t>
                      </w:r>
                    </w:p>
                  </w:txbxContent>
                </v:textbox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DCA7AE2" wp14:editId="3BD91900">
                <wp:simplePos x="0" y="0"/>
                <wp:positionH relativeFrom="column">
                  <wp:posOffset>6743700</wp:posOffset>
                </wp:positionH>
                <wp:positionV relativeFrom="paragraph">
                  <wp:posOffset>219075</wp:posOffset>
                </wp:positionV>
                <wp:extent cx="514350" cy="3619500"/>
                <wp:effectExtent l="57150" t="57150" r="57150" b="76200"/>
                <wp:wrapNone/>
                <wp:docPr id="23" name="流程圖: 換頁接點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619500"/>
                        </a:xfrm>
                        <a:prstGeom prst="flowChartOffpageConnector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81B" w:rsidRPr="00AC381B" w:rsidRDefault="00AC381B" w:rsidP="00AC381B">
                            <w:pP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相關資訊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圖: 換頁接點 23" o:spid="_x0000_s1056" type="#_x0000_t177" style="position:absolute;margin-left:531pt;margin-top:17.25pt;width:40.5pt;height:28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" fillcolor="#ffc000" strokecolor="#ffc000" strokeweight="2pt">
                <v:path arrowok="t"/>
                <v:textbox>
                  <w:txbxContent>
                    <w:p w:rsidR="00AC381B" w:rsidRPr="00AC381B" w:rsidRDefault="00AC381B" w:rsidP="00AC381B">
                      <w:pPr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相關資訊</w:t>
                      </w:r>
                    </w:p>
                  </w:txbxContent>
                </v:textbox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2A0FA3B" wp14:editId="44AC6C1F">
                <wp:simplePos x="0" y="0"/>
                <wp:positionH relativeFrom="column">
                  <wp:posOffset>7153275</wp:posOffset>
                </wp:positionH>
                <wp:positionV relativeFrom="paragraph">
                  <wp:posOffset>5143500</wp:posOffset>
                </wp:positionV>
                <wp:extent cx="133350" cy="133350"/>
                <wp:effectExtent l="0" t="0" r="19050" b="19050"/>
                <wp:wrapNone/>
                <wp:docPr id="1878" name="流程圖: 接點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流程圖: 接點 1878" o:spid="_x0000_s1026" type="#_x0000_t120" style="position:absolute;margin-left:563.25pt;margin-top:405pt;width:10.5pt;height:10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" fillcolor="#00b0f0" strokecolor="#00b0f0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5BCAE11" wp14:editId="526E7C9E">
                <wp:simplePos x="0" y="0"/>
                <wp:positionH relativeFrom="column">
                  <wp:posOffset>6296025</wp:posOffset>
                </wp:positionH>
                <wp:positionV relativeFrom="paragraph">
                  <wp:posOffset>4038600</wp:posOffset>
                </wp:positionV>
                <wp:extent cx="114300" cy="133350"/>
                <wp:effectExtent l="38100" t="38100" r="19050" b="57150"/>
                <wp:wrapNone/>
                <wp:docPr id="1888" name="四角星形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335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星形 1888" o:spid="_x0000_s1026" type="#_x0000_t187" style="position:absolute;margin-left:495.75pt;margin-top:318pt;width:9pt;height:10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" fillcolor="white [3204]" strokecolor="#7f7f7f [1604]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3AFAD4F" wp14:editId="3598AFD4">
                <wp:simplePos x="0" y="0"/>
                <wp:positionH relativeFrom="column">
                  <wp:posOffset>9511665</wp:posOffset>
                </wp:positionH>
                <wp:positionV relativeFrom="paragraph">
                  <wp:posOffset>3493770</wp:posOffset>
                </wp:positionV>
                <wp:extent cx="590550" cy="600075"/>
                <wp:effectExtent l="57150" t="57150" r="57150" b="47625"/>
                <wp:wrapNone/>
                <wp:docPr id="1461" name="橢圓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461" o:spid="_x0000_s1026" style="position:absolute;margin-left:748.95pt;margin-top:275.1pt;width:46.5pt;height:47.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" fillcolor="#dbdee3 [671]" strokecolor="black [3213]" strokeweight="1pt">
                <v:path arrowok="t"/>
              </v:oval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1092" behindDoc="0" locked="0" layoutInCell="1" allowOverlap="1" wp14:anchorId="3D9E22B8" wp14:editId="76A6CA5A">
                <wp:simplePos x="0" y="0"/>
                <wp:positionH relativeFrom="column">
                  <wp:posOffset>3185160</wp:posOffset>
                </wp:positionH>
                <wp:positionV relativeFrom="paragraph">
                  <wp:posOffset>3720465</wp:posOffset>
                </wp:positionV>
                <wp:extent cx="590550" cy="600075"/>
                <wp:effectExtent l="57150" t="57150" r="57150" b="47625"/>
                <wp:wrapNone/>
                <wp:docPr id="1457" name="橢圓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457" o:spid="_x0000_s1026" style="position:absolute;margin-left:250.8pt;margin-top:292.95pt;width:46.5pt;height:47.25pt;z-index:251631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" fillcolor="white [3204]" strokecolor="black [3213]" strokeweight="1pt">
                <v:path arrowok="t"/>
              </v:oval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7ADD2E8" wp14:editId="628103FE">
                <wp:simplePos x="0" y="0"/>
                <wp:positionH relativeFrom="column">
                  <wp:posOffset>3895725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900" name="矩形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00" o:spid="_x0000_s1057" style="position:absolute;margin-left:306.75pt;margin-top:448.5pt;width:66pt;height:69.7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線</w:t>
                      </w:r>
                    </w:p>
                  </w:txbxContent>
                </v:textbox>
              </v:rect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A830EE7" wp14:editId="60DF6F69">
                <wp:simplePos x="0" y="0"/>
                <wp:positionH relativeFrom="column">
                  <wp:posOffset>2219325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898" name="矩形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98" o:spid="_x0000_s1058" style="position:absolute;margin-left:174.75pt;margin-top:448.5pt;width:66pt;height:69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懷</w:t>
                      </w:r>
                    </w:p>
                  </w:txbxContent>
                </v:textbox>
              </v:rect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6C1F186" wp14:editId="095B8E7B">
                <wp:simplePos x="0" y="0"/>
                <wp:positionH relativeFrom="column">
                  <wp:posOffset>3057525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899" name="矩形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99" o:spid="_x0000_s1059" style="position:absolute;margin-left:240.75pt;margin-top:448.5pt;width:66pt;height:69.7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專</w:t>
                      </w:r>
                    </w:p>
                  </w:txbxContent>
                </v:textbox>
              </v:rect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875AE46" wp14:editId="75AB5FA2">
                <wp:simplePos x="0" y="0"/>
                <wp:positionH relativeFrom="column">
                  <wp:posOffset>1381125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897" name="矩形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97" o:spid="_x0000_s1060" style="position:absolute;margin-left:108.75pt;margin-top:448.5pt;width:66pt;height:69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關</w:t>
                      </w:r>
                    </w:p>
                  </w:txbxContent>
                </v:textbox>
              </v:rect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DFDD614" wp14:editId="6E0A9DFF">
                <wp:simplePos x="0" y="0"/>
                <wp:positionH relativeFrom="column">
                  <wp:posOffset>3400425</wp:posOffset>
                </wp:positionH>
                <wp:positionV relativeFrom="paragraph">
                  <wp:posOffset>219075</wp:posOffset>
                </wp:positionV>
                <wp:extent cx="3314700" cy="771525"/>
                <wp:effectExtent l="76200" t="38100" r="76200" b="123825"/>
                <wp:wrapNone/>
                <wp:docPr id="4" name="圓角化對角線角落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771525"/>
                        </a:xfrm>
                        <a:prstGeom prst="round2DiagRect">
                          <a:avLst>
                            <a:gd name="adj1" fmla="val 0"/>
                            <a:gd name="adj2" fmla="val 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0DD" w:rsidRDefault="002F70DD" w:rsidP="002F70DD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培訓</w:t>
                            </w:r>
                            <w:r w:rsidRPr="002F70DD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地點</w:t>
                            </w:r>
                          </w:p>
                          <w:p w:rsidR="002F70DD" w:rsidRPr="002F70DD" w:rsidRDefault="002F70DD" w:rsidP="002F70DD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2F70DD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新北市新店區大坪林捷運站附近</w:t>
                            </w:r>
                            <w:r w:rsidR="004A1E81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對角線角落矩形 4" o:spid="_x0000_s1061" style="position:absolute;margin-left:267.75pt;margin-top:17.25pt;width:261pt;height:60.7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14700,771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" adj="-11796480,,5400" path="m,l3314692,v4,,8,4,8,8l3314700,771525r,l8,771525v-4,,-8,-4,-8,-8l,,,xe" fillcolor="white [3209]" strokecolor="black [3213]" strokeweight="3pt">
                <v:stroke joinstyle="miter"/>
                <v:shadow on="t" color="#161616 [297]" opacity="31457f" offset="0,3pt"/>
                <v:formulas/>
                <v:path arrowok="t" o:connecttype="custom" o:connectlocs="0,0;3314692,0;3314700,8;3314700,771525;3314700,771525;8,771525;0,771517;0,0;0,0" o:connectangles="0,0,0,0,0,0,0,0,0" textboxrect="0,0,3314700,771525"/>
                <v:textbox>
                  <w:txbxContent>
                    <w:p w:rsidR="002F70DD" w:rsidRDefault="002F70DD" w:rsidP="002F70DD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培訓</w:t>
                      </w:r>
                      <w:r w:rsidRPr="002F70DD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地點</w:t>
                      </w:r>
                    </w:p>
                    <w:p w:rsidR="002F70DD" w:rsidRPr="002F70DD" w:rsidRDefault="002F70DD" w:rsidP="002F70DD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2F70DD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新北市新店區大坪林捷運站附近</w:t>
                      </w:r>
                      <w:r w:rsidR="004A1E81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2533650</wp:posOffset>
                </wp:positionV>
                <wp:extent cx="3314700" cy="1381125"/>
                <wp:effectExtent l="76200" t="38100" r="76200" b="123825"/>
                <wp:wrapNone/>
                <wp:docPr id="18" name="圓角化對角線角落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1381125"/>
                        </a:xfrm>
                        <a:prstGeom prst="round2DiagRect">
                          <a:avLst>
                            <a:gd name="adj1" fmla="val 0"/>
                            <a:gd name="adj2" fmla="val 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6F2" w:rsidRDefault="003F66F2" w:rsidP="003F66F2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培訓費用</w:t>
                            </w:r>
                          </w:p>
                          <w:p w:rsidR="003F66F2" w:rsidRPr="003F66F2" w:rsidRDefault="00ED46B5" w:rsidP="003F66F2">
                            <w:pPr>
                              <w:pStyle w:val="af8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有意願者請先參加深談志工訓練說明會。</w:t>
                            </w:r>
                          </w:p>
                          <w:p w:rsidR="003F66F2" w:rsidRPr="00ED46B5" w:rsidRDefault="00ED46B5" w:rsidP="00ED46B5">
                            <w:pPr>
                              <w:pStyle w:val="af8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培訓費用</w:t>
                            </w:r>
                            <w:r w:rsidRPr="00E93AEB">
                              <w:rPr>
                                <w:rFonts w:ascii="微軟正黑體" w:eastAsia="微軟正黑體" w:cs="微軟正黑體" w:hint="eastAsia"/>
                                <w:i/>
                                <w:color w:val="000000" w:themeColor="text1"/>
                                <w:szCs w:val="20"/>
                                <w:u w:val="single"/>
                                <w:lang w:eastAsia="zh-TW"/>
                              </w:rPr>
                              <w:t>新台幣3000元整</w:t>
                            </w:r>
                            <w:r w:rsidRPr="003F66F2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（含1500元保證金）</w:t>
                            </w:r>
                            <w:r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，</w:t>
                            </w:r>
                            <w:r w:rsidRPr="00E93AEB">
                              <w:rPr>
                                <w:rFonts w:ascii="微軟正黑體" w:eastAsia="微軟正黑體" w:cs="微軟正黑體" w:hint="eastAsia"/>
                                <w:i/>
                                <w:color w:val="000000" w:themeColor="text1"/>
                                <w:szCs w:val="20"/>
                                <w:u w:val="single"/>
                                <w:lang w:eastAsia="zh-TW"/>
                              </w:rPr>
                              <w:t>於面試通過後繳交</w:t>
                            </w:r>
                            <w:r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對角線角落矩形 18" o:spid="_x0000_s1062" style="position:absolute;margin-left:267.75pt;margin-top:199.5pt;width:261pt;height:108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14700,1381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" adj="-11796480,,5400" path="m,l3314686,v8,,14,6,14,14l3314700,1381125r,l14,1381125v-8,,-14,-6,-14,-14l,,,xe" fillcolor="white [3204]" strokecolor="black [3213]" strokeweight="3pt">
                <v:stroke joinstyle="miter"/>
                <v:shadow on="t" color="#161616 [292]" opacity="31457f" offset="0,3pt"/>
                <v:formulas/>
                <v:path arrowok="t" o:connecttype="custom" o:connectlocs="0,0;3314686,0;3314700,14;3314700,1381125;3314700,1381125;14,1381125;0,1381111;0,0;0,0" o:connectangles="0,0,0,0,0,0,0,0,0" textboxrect="0,0,3314700,1381125"/>
                <v:textbox>
                  <w:txbxContent>
                    <w:p w:rsidR="003F66F2" w:rsidRDefault="003F66F2" w:rsidP="003F66F2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培訓費用</w:t>
                      </w:r>
                    </w:p>
                    <w:p w:rsidR="003F66F2" w:rsidRPr="003F66F2" w:rsidRDefault="00ED46B5" w:rsidP="003F66F2">
                      <w:pPr>
                        <w:pStyle w:val="af8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有意願者請先參加深談志工訓練說明會。</w:t>
                      </w:r>
                    </w:p>
                    <w:p w:rsidR="003F66F2" w:rsidRPr="00ED46B5" w:rsidRDefault="00ED46B5" w:rsidP="00ED46B5">
                      <w:pPr>
                        <w:pStyle w:val="af8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培訓費用</w:t>
                      </w:r>
                      <w:r w:rsidRPr="00E93AEB">
                        <w:rPr>
                          <w:rFonts w:ascii="微軟正黑體" w:eastAsia="微軟正黑體" w:cs="微軟正黑體" w:hint="eastAsia"/>
                          <w:i/>
                          <w:color w:val="000000" w:themeColor="text1"/>
                          <w:szCs w:val="20"/>
                          <w:u w:val="single"/>
                          <w:lang w:eastAsia="zh-TW"/>
                        </w:rPr>
                        <w:t>新台幣3000元整</w:t>
                      </w:r>
                      <w:r w:rsidRPr="003F66F2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（含1500元保證金）</w:t>
                      </w:r>
                      <w:r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，</w:t>
                      </w:r>
                      <w:r w:rsidRPr="00E93AEB">
                        <w:rPr>
                          <w:rFonts w:ascii="微軟正黑體" w:eastAsia="微軟正黑體" w:cs="微軟正黑體" w:hint="eastAsia"/>
                          <w:i/>
                          <w:color w:val="000000" w:themeColor="text1"/>
                          <w:szCs w:val="20"/>
                          <w:u w:val="single"/>
                          <w:lang w:eastAsia="zh-TW"/>
                        </w:rPr>
                        <w:t>於面試通過後繳交</w:t>
                      </w:r>
                      <w:r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8991600</wp:posOffset>
                </wp:positionH>
                <wp:positionV relativeFrom="paragraph">
                  <wp:posOffset>6000750</wp:posOffset>
                </wp:positionV>
                <wp:extent cx="114300" cy="133350"/>
                <wp:effectExtent l="38100" t="38100" r="19050" b="57150"/>
                <wp:wrapNone/>
                <wp:docPr id="1887" name="四角星形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335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星形 1887" o:spid="_x0000_s1026" type="#_x0000_t187" style="position:absolute;margin-left:708pt;margin-top:472.5pt;width:9pt;height:10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" fillcolor="white [3204]" strokecolor="#7f7f7f [1604]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8162925</wp:posOffset>
                </wp:positionH>
                <wp:positionV relativeFrom="paragraph">
                  <wp:posOffset>4543425</wp:posOffset>
                </wp:positionV>
                <wp:extent cx="114300" cy="133350"/>
                <wp:effectExtent l="38100" t="38100" r="19050" b="57150"/>
                <wp:wrapNone/>
                <wp:docPr id="1886" name="四角星形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335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星形 1886" o:spid="_x0000_s1026" type="#_x0000_t187" style="position:absolute;margin-left:642.75pt;margin-top:357.75pt;width:9pt;height:10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" fillcolor="white [3204]" strokecolor="#7f7f7f [1604]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-190500</wp:posOffset>
                </wp:positionV>
                <wp:extent cx="114300" cy="133350"/>
                <wp:effectExtent l="38100" t="38100" r="19050" b="57150"/>
                <wp:wrapNone/>
                <wp:docPr id="1885" name="四角星形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335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星形 1885" o:spid="_x0000_s1026" type="#_x0000_t187" style="position:absolute;margin-left:69.75pt;margin-top:-15pt;width:9pt;height:10.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" fillcolor="white [3204]" strokecolor="#7f7f7f [1604]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5010150</wp:posOffset>
                </wp:positionV>
                <wp:extent cx="114300" cy="133350"/>
                <wp:effectExtent l="38100" t="38100" r="19050" b="57150"/>
                <wp:wrapNone/>
                <wp:docPr id="1884" name="四角星形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335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星形 1884" o:spid="_x0000_s1026" type="#_x0000_t187" style="position:absolute;margin-left:324pt;margin-top:394.5pt;width:9pt;height:10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" fillcolor="white [3204]" strokecolor="#7f7f7f [1604]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6143625</wp:posOffset>
                </wp:positionV>
                <wp:extent cx="133350" cy="133350"/>
                <wp:effectExtent l="0" t="0" r="19050" b="19050"/>
                <wp:wrapNone/>
                <wp:docPr id="1883" name="流程圖: 接點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接點 1883" o:spid="_x0000_s1026" type="#_x0000_t120" style="position:absolute;margin-left:575.25pt;margin-top:483.75pt;width:10.5pt;height:10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" fillcolor="red" strokecolor="red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9515475</wp:posOffset>
                </wp:positionH>
                <wp:positionV relativeFrom="paragraph">
                  <wp:posOffset>5200650</wp:posOffset>
                </wp:positionV>
                <wp:extent cx="133350" cy="133350"/>
                <wp:effectExtent l="0" t="0" r="19050" b="19050"/>
                <wp:wrapNone/>
                <wp:docPr id="1882" name="流程圖: 接點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接點 1882" o:spid="_x0000_s1026" type="#_x0000_t120" style="position:absolute;margin-left:749.25pt;margin-top:409.5pt;width:10.5pt;height:10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" fillcolor="yellow" strokecolor="yellow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7962900</wp:posOffset>
                </wp:positionH>
                <wp:positionV relativeFrom="paragraph">
                  <wp:posOffset>5305425</wp:posOffset>
                </wp:positionV>
                <wp:extent cx="133350" cy="133350"/>
                <wp:effectExtent l="0" t="0" r="19050" b="19050"/>
                <wp:wrapNone/>
                <wp:docPr id="1880" name="流程圖: 接點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接點 1880" o:spid="_x0000_s1026" type="#_x0000_t120" style="position:absolute;margin-left:627pt;margin-top:417.75pt;width:10.5pt;height:10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" fillcolor="#00b0f0" strokecolor="#00b0f0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9191625</wp:posOffset>
                </wp:positionH>
                <wp:positionV relativeFrom="paragraph">
                  <wp:posOffset>3838575</wp:posOffset>
                </wp:positionV>
                <wp:extent cx="133350" cy="133350"/>
                <wp:effectExtent l="0" t="0" r="19050" b="19050"/>
                <wp:wrapNone/>
                <wp:docPr id="1881" name="流程圖: 接點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接點 1881" o:spid="_x0000_s1026" type="#_x0000_t120" style="position:absolute;margin-left:723.75pt;margin-top:302.25pt;width:10.5pt;height:10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" fillcolor="yellow" strokecolor="yellow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8496300</wp:posOffset>
                </wp:positionH>
                <wp:positionV relativeFrom="paragraph">
                  <wp:posOffset>4838700</wp:posOffset>
                </wp:positionV>
                <wp:extent cx="133350" cy="133350"/>
                <wp:effectExtent l="0" t="0" r="19050" b="19050"/>
                <wp:wrapNone/>
                <wp:docPr id="1879" name="流程圖: 接點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接點 1879" o:spid="_x0000_s1026" type="#_x0000_t120" style="position:absolute;margin-left:669pt;margin-top:381pt;width:10.5pt;height:10.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" fillcolor="red" strokecolor="red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7439025</wp:posOffset>
                </wp:positionH>
                <wp:positionV relativeFrom="paragraph">
                  <wp:posOffset>4600575</wp:posOffset>
                </wp:positionV>
                <wp:extent cx="219075" cy="3467100"/>
                <wp:effectExtent l="0" t="0" r="28575" b="19050"/>
                <wp:wrapNone/>
                <wp:docPr id="1877" name="淚滴形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3467100"/>
                        </a:xfrm>
                        <a:prstGeom prst="teardrop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淚滴形 1877" o:spid="_x0000_s1026" style="position:absolute;margin-left:585.75pt;margin-top:362.25pt;width:17.25pt;height:273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9075,346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" path="m,1733550c,776137,49042,,109538,l219075,r,1733550c219075,2690963,170033,3467100,109537,3467100,49041,3467100,-1,2690963,-1,1733550r1,xe" fillcolor="#00b050" strokecolor="#00b050" strokeweight="2pt">
                <v:path arrowok="t" o:connecttype="custom" o:connectlocs="0,1733550;109538,0;219075,0;219075,1733550;109537,3467100;-1,1733550;0,1733550" o:connectangles="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4942" behindDoc="0" locked="0" layoutInCell="1" allowOverlap="1">
                <wp:simplePos x="0" y="0"/>
                <wp:positionH relativeFrom="column">
                  <wp:posOffset>7810500</wp:posOffset>
                </wp:positionH>
                <wp:positionV relativeFrom="paragraph">
                  <wp:posOffset>3648075</wp:posOffset>
                </wp:positionV>
                <wp:extent cx="219075" cy="3467100"/>
                <wp:effectExtent l="0" t="0" r="28575" b="19050"/>
                <wp:wrapNone/>
                <wp:docPr id="1876" name="淚滴形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3467100"/>
                        </a:xfrm>
                        <a:prstGeom prst="teardrop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淚滴形 1876" o:spid="_x0000_s1026" style="position:absolute;margin-left:615pt;margin-top:287.25pt;width:17.25pt;height:273pt;z-index:2516249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9075,346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" path="m,1733550c,776137,49042,,109538,l219075,r,1733550c219075,2690963,170033,3467100,109537,3467100,49041,3467100,-1,2690963,-1,1733550r1,xe" fillcolor="#00b050" strokecolor="#00b050" strokeweight="2pt">
                <v:path arrowok="t" o:connecttype="custom" o:connectlocs="0,1733550;109538,0;219075,0;219075,1733550;109537,3467100;-1,1733550;0,1733550" o:connectangles="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9534525</wp:posOffset>
                </wp:positionH>
                <wp:positionV relativeFrom="paragraph">
                  <wp:posOffset>5010150</wp:posOffset>
                </wp:positionV>
                <wp:extent cx="219075" cy="3467100"/>
                <wp:effectExtent l="0" t="0" r="28575" b="19050"/>
                <wp:wrapNone/>
                <wp:docPr id="1875" name="淚滴形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3467100"/>
                        </a:xfrm>
                        <a:prstGeom prst="teardrop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淚滴形 1875" o:spid="_x0000_s1026" style="position:absolute;margin-left:750.75pt;margin-top:394.5pt;width:17.25pt;height:273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9075,346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" path="m,1733550c,776137,49042,,109538,l219075,r,1733550c219075,2690963,170033,3467100,109537,3467100,49041,3467100,-1,2690963,-1,1733550r1,xe" fillcolor="#00b050" strokecolor="#00b050" strokeweight="2pt">
                <v:path arrowok="t" o:connecttype="custom" o:connectlocs="0,1733550;109538,0;219075,0;219075,1733550;109537,3467100;-1,1733550;0,1733550" o:connectangles="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8162925</wp:posOffset>
                </wp:positionH>
                <wp:positionV relativeFrom="paragraph">
                  <wp:posOffset>4067175</wp:posOffset>
                </wp:positionV>
                <wp:extent cx="219075" cy="3467100"/>
                <wp:effectExtent l="0" t="0" r="28575" b="19050"/>
                <wp:wrapNone/>
                <wp:docPr id="1874" name="淚滴形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3467100"/>
                        </a:xfrm>
                        <a:prstGeom prst="teardrop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淚滴形 1874" o:spid="_x0000_s1026" style="position:absolute;margin-left:642.75pt;margin-top:320.25pt;width:17.25pt;height:273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9075,346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" path="m,1733550c,776137,49042,,109538,l219075,r,1733550c219075,2690963,170033,3467100,109537,3467100,49041,3467100,-1,2690963,-1,1733550r1,xe" fillcolor="#00b050" strokecolor="#00b050" strokeweight="2pt">
                <v:path arrowok="t" o:connecttype="custom" o:connectlocs="0,1733550;109538,0;219075,0;219075,1733550;109537,3467100;-1,1733550;0,1733550" o:connectangles="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8629650</wp:posOffset>
                </wp:positionH>
                <wp:positionV relativeFrom="paragraph">
                  <wp:posOffset>4600575</wp:posOffset>
                </wp:positionV>
                <wp:extent cx="219075" cy="3467100"/>
                <wp:effectExtent l="0" t="0" r="28575" b="19050"/>
                <wp:wrapNone/>
                <wp:docPr id="1873" name="淚滴形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3467100"/>
                        </a:xfrm>
                        <a:prstGeom prst="teardrop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淚滴形 1873" o:spid="_x0000_s1026" style="position:absolute;margin-left:679.5pt;margin-top:362.25pt;width:17.25pt;height:273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9075,346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" path="m,1733550c,776137,49042,,109538,l219075,r,1733550c219075,2690963,170033,3467100,109537,3467100,49041,3467100,-1,2690963,-1,1733550r1,xe" fillcolor="#00b050" strokecolor="#00b050" strokeweight="2pt">
                <v:path arrowok="t" o:connecttype="custom" o:connectlocs="0,1733550;109538,0;219075,0;219075,1733550;109537,3467100;-1,1733550;0,1733550" o:connectangles="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3917" behindDoc="0" locked="0" layoutInCell="1" allowOverlap="1">
                <wp:simplePos x="0" y="0"/>
                <wp:positionH relativeFrom="column">
                  <wp:posOffset>9105900</wp:posOffset>
                </wp:positionH>
                <wp:positionV relativeFrom="paragraph">
                  <wp:posOffset>3648075</wp:posOffset>
                </wp:positionV>
                <wp:extent cx="219075" cy="3467100"/>
                <wp:effectExtent l="0" t="0" r="28575" b="19050"/>
                <wp:wrapNone/>
                <wp:docPr id="1872" name="淚滴形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3467100"/>
                        </a:xfrm>
                        <a:prstGeom prst="teardrop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淚滴形 1872" o:spid="_x0000_s1026" style="position:absolute;margin-left:717pt;margin-top:287.25pt;width:17.25pt;height:273pt;z-index:2516239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9075,346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" path="m,1733550c,776137,49042,,109538,l219075,r,1733550c219075,2690963,170033,3467100,109537,3467100,49041,3467100,-1,2690963,-1,1733550r1,xe" fillcolor="#00b050" strokecolor="#00b050" strokeweight="2pt">
                <v:path arrowok="t" o:connecttype="custom" o:connectlocs="0,1733550;109538,0;219075,0;219075,1733550;109537,3467100;-1,1733550;0,1733550" o:connectangles="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4333875</wp:posOffset>
                </wp:positionH>
                <wp:positionV relativeFrom="page">
                  <wp:posOffset>7801610</wp:posOffset>
                </wp:positionV>
                <wp:extent cx="2835275" cy="1419225"/>
                <wp:effectExtent l="76200" t="57150" r="98425" b="14287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275" cy="1419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01F" w:rsidRDefault="008A301F">
                            <w:pPr>
                              <w:pStyle w:val="ab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8A301F" w:rsidRPr="0089677D" w:rsidRDefault="008A301F">
                            <w:pPr>
                              <w:pStyle w:val="ab"/>
                              <w:rPr>
                                <w:rFonts w:asciiTheme="minorHAnsi" w:hAnsiTheme="minorHAnsi"/>
                                <w:color w:val="FFFFFF" w:themeColor="accent2" w:themeTint="66"/>
                                <w:sz w:val="22"/>
                              </w:rPr>
                            </w:pPr>
                            <w:r w:rsidRPr="0089677D">
                              <w:rPr>
                                <w:rFonts w:asciiTheme="minorHAnsi" w:hAnsiTheme="minorHAnsi"/>
                                <w:color w:val="FFFFFF" w:themeColor="accent2" w:themeTint="66"/>
                                <w:sz w:val="22"/>
                              </w:rPr>
                              <w:t>Sale prices good through 11/17/03</w:t>
                            </w:r>
                          </w:p>
                          <w:p w:rsidR="008A301F" w:rsidRPr="0089677D" w:rsidRDefault="008A301F">
                            <w:pPr>
                              <w:pStyle w:val="a3"/>
                              <w:rPr>
                                <w:rFonts w:asciiTheme="minorHAnsi" w:hAnsiTheme="minorHAnsi"/>
                                <w:color w:val="FFFFFF" w:themeColor="accent2" w:themeTint="99"/>
                                <w:sz w:val="22"/>
                              </w:rPr>
                            </w:pPr>
                            <w:r w:rsidRPr="0089677D">
                              <w:rPr>
                                <w:rFonts w:asciiTheme="minorHAnsi" w:hAnsiTheme="minorHAnsi"/>
                                <w:color w:val="FFFFFF" w:themeColor="accent2" w:themeTint="99"/>
                                <w:sz w:val="22"/>
                              </w:rPr>
                              <w:t>Store Hours:</w:t>
                            </w:r>
                          </w:p>
                          <w:p w:rsidR="008A301F" w:rsidRPr="00AF3BD6" w:rsidRDefault="008A301F">
                            <w:pPr>
                              <w:pStyle w:val="a3"/>
                              <w:rPr>
                                <w:rFonts w:asciiTheme="minorHAnsi" w:hAnsiTheme="minorHAnsi"/>
                                <w:color w:val="FFFFFF" w:themeColor="accent2" w:themeTint="33"/>
                              </w:rPr>
                            </w:pPr>
                            <w:r w:rsidRPr="00AF3BD6">
                              <w:rPr>
                                <w:rFonts w:asciiTheme="minorHAnsi" w:hAnsiTheme="minorHAnsi"/>
                                <w:color w:val="FFFFFF" w:themeColor="accent2" w:themeTint="33"/>
                              </w:rPr>
                              <w:t>10:00 A.M. – 5:00 P.M. (M thru F)</w:t>
                            </w:r>
                          </w:p>
                          <w:p w:rsidR="008A301F" w:rsidRPr="00AF3BD6" w:rsidRDefault="008A301F">
                            <w:pPr>
                              <w:pStyle w:val="a3"/>
                              <w:rPr>
                                <w:rFonts w:asciiTheme="minorHAnsi" w:hAnsiTheme="minorHAnsi"/>
                                <w:color w:val="FFFFFF" w:themeColor="accent2" w:themeTint="33"/>
                              </w:rPr>
                            </w:pPr>
                            <w:r w:rsidRPr="00AF3BD6">
                              <w:rPr>
                                <w:rFonts w:asciiTheme="minorHAnsi" w:hAnsiTheme="minorHAnsi"/>
                                <w:color w:val="FFFFFF" w:themeColor="accent2" w:themeTint="33"/>
                              </w:rPr>
                              <w:t>9:00 A.M. – 6:00 P.M. (Sat. &amp; Sun.)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3" type="#_x0000_t202" style="position:absolute;margin-left:341.25pt;margin-top:614.3pt;width:223.25pt;height:111.7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" fillcolor="white [3160]" stroked="f">
                <v:fill color2="white [1624]" rotate="t" focusposition=".5,85197f" focussize="" colors="0 #898989;44564f white;1 white" focus="100%" type="gradientRadial"/>
                <v:shadow on="t" color="#161616 [296]" opacity="31457f" offset="0,3pt"/>
                <v:textbox>
                  <w:txbxContent>
                    <w:p w:rsidR="008A301F" w:rsidRDefault="008A301F">
                      <w:pPr>
                        <w:pStyle w:val="ab"/>
                        <w:rPr>
                          <w:rFonts w:asciiTheme="minorHAnsi" w:hAnsiTheme="minorHAnsi"/>
                        </w:rPr>
                      </w:pPr>
                    </w:p>
                    <w:p w:rsidR="008A301F" w:rsidRPr="0089677D" w:rsidRDefault="008A301F">
                      <w:pPr>
                        <w:pStyle w:val="ab"/>
                        <w:rPr>
                          <w:rFonts w:asciiTheme="minorHAnsi" w:hAnsiTheme="minorHAnsi"/>
                          <w:color w:val="FFFFFF" w:themeColor="accent2" w:themeTint="66"/>
                          <w:sz w:val="22"/>
                        </w:rPr>
                      </w:pPr>
                      <w:r w:rsidRPr="0089677D">
                        <w:rPr>
                          <w:rFonts w:asciiTheme="minorHAnsi" w:hAnsiTheme="minorHAnsi"/>
                          <w:color w:val="FFFFFF" w:themeColor="accent2" w:themeTint="66"/>
                          <w:sz w:val="22"/>
                        </w:rPr>
                        <w:t>Sale prices good through 11/17/03</w:t>
                      </w:r>
                    </w:p>
                    <w:p w:rsidR="008A301F" w:rsidRPr="0089677D" w:rsidRDefault="008A301F">
                      <w:pPr>
                        <w:pStyle w:val="a3"/>
                        <w:rPr>
                          <w:rFonts w:asciiTheme="minorHAnsi" w:hAnsiTheme="minorHAnsi"/>
                          <w:color w:val="FFFFFF" w:themeColor="accent2" w:themeTint="99"/>
                          <w:sz w:val="22"/>
                        </w:rPr>
                      </w:pPr>
                      <w:r w:rsidRPr="0089677D">
                        <w:rPr>
                          <w:rFonts w:asciiTheme="minorHAnsi" w:hAnsiTheme="minorHAnsi"/>
                          <w:color w:val="FFFFFF" w:themeColor="accent2" w:themeTint="99"/>
                          <w:sz w:val="22"/>
                        </w:rPr>
                        <w:t>Store Hours:</w:t>
                      </w:r>
                    </w:p>
                    <w:p w:rsidR="008A301F" w:rsidRPr="00AF3BD6" w:rsidRDefault="008A301F">
                      <w:pPr>
                        <w:pStyle w:val="a3"/>
                        <w:rPr>
                          <w:rFonts w:asciiTheme="minorHAnsi" w:hAnsiTheme="minorHAnsi"/>
                          <w:color w:val="FFFFFF" w:themeColor="accent2" w:themeTint="33"/>
                        </w:rPr>
                      </w:pPr>
                      <w:r w:rsidRPr="00AF3BD6">
                        <w:rPr>
                          <w:rFonts w:asciiTheme="minorHAnsi" w:hAnsiTheme="minorHAnsi"/>
                          <w:color w:val="FFFFFF" w:themeColor="accent2" w:themeTint="33"/>
                        </w:rPr>
                        <w:t>10:00 A.M. – 5:00 P.M. (M thru F)</w:t>
                      </w:r>
                    </w:p>
                    <w:p w:rsidR="008A301F" w:rsidRPr="00AF3BD6" w:rsidRDefault="008A301F">
                      <w:pPr>
                        <w:pStyle w:val="a3"/>
                        <w:rPr>
                          <w:rFonts w:asciiTheme="minorHAnsi" w:hAnsiTheme="minorHAnsi"/>
                          <w:color w:val="FFFFFF" w:themeColor="accent2" w:themeTint="33"/>
                        </w:rPr>
                      </w:pPr>
                      <w:r w:rsidRPr="00AF3BD6">
                        <w:rPr>
                          <w:rFonts w:asciiTheme="minorHAnsi" w:hAnsiTheme="minorHAnsi"/>
                          <w:color w:val="FFFFFF" w:themeColor="accent2" w:themeTint="33"/>
                        </w:rPr>
                        <w:t>9:00 A.M. – 6:00 P.M. (Sat. &amp; Sun.)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688340</wp:posOffset>
                </wp:positionH>
                <wp:positionV relativeFrom="page">
                  <wp:posOffset>7801610</wp:posOffset>
                </wp:positionV>
                <wp:extent cx="3645535" cy="1419225"/>
                <wp:effectExtent l="76200" t="57150" r="88265" b="16192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5535" cy="1419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01F" w:rsidRPr="0089677D" w:rsidRDefault="008A301F" w:rsidP="00FB032A">
                            <w:pPr>
                              <w:pStyle w:val="a5"/>
                              <w:jc w:val="left"/>
                              <w:rPr>
                                <w:rFonts w:asciiTheme="minorHAnsi" w:hAnsiTheme="minorHAnsi"/>
                                <w:color w:val="FFFFFF" w:themeColor="accent5" w:themeTint="33"/>
                                <w:spacing w:val="-18"/>
                                <w:sz w:val="40"/>
                              </w:rPr>
                            </w:pPr>
                            <w:r w:rsidRPr="0089677D">
                              <w:rPr>
                                <w:rStyle w:val="10"/>
                                <w:b/>
                                <w:color w:val="FFFFFF" w:themeColor="accent5" w:themeTint="33"/>
                                <w:sz w:val="40"/>
                              </w:rPr>
                              <w:t xml:space="preserve">Daniel </w:t>
                            </w:r>
                            <w:proofErr w:type="spellStart"/>
                            <w:r w:rsidRPr="0089677D">
                              <w:rPr>
                                <w:rStyle w:val="10"/>
                                <w:b/>
                                <w:color w:val="FFFFFF" w:themeColor="accent5" w:themeTint="33"/>
                                <w:sz w:val="40"/>
                              </w:rPr>
                              <w:t>Escapa</w:t>
                            </w:r>
                            <w:proofErr w:type="spellEnd"/>
                            <w:r w:rsidRPr="0089677D">
                              <w:rPr>
                                <w:rFonts w:asciiTheme="minorHAnsi" w:hAnsiTheme="minorHAnsi"/>
                                <w:color w:val="FFFFFF" w:themeColor="accent5" w:themeTint="33"/>
                                <w:spacing w:val="-18"/>
                                <w:sz w:val="40"/>
                              </w:rPr>
                              <w:br/>
                            </w:r>
                            <w:r w:rsidRPr="0089677D">
                              <w:rPr>
                                <w:rStyle w:val="10"/>
                                <w:color w:val="FFFFFF" w:themeColor="accent5" w:themeTint="33"/>
                                <w:sz w:val="36"/>
                              </w:rPr>
                              <w:t>Fine Art</w:t>
                            </w:r>
                          </w:p>
                          <w:p w:rsidR="008A301F" w:rsidRPr="00AF3BD6" w:rsidRDefault="008A301F" w:rsidP="00FB032A">
                            <w:pPr>
                              <w:pStyle w:val="a4"/>
                              <w:jc w:val="left"/>
                              <w:rPr>
                                <w:rFonts w:asciiTheme="minorHAnsi" w:hAnsiTheme="minorHAnsi"/>
                                <w:color w:val="FFFFFF" w:themeColor="accent2" w:themeTint="66"/>
                              </w:rPr>
                            </w:pPr>
                            <w:r w:rsidRPr="00AF3BD6">
                              <w:rPr>
                                <w:rFonts w:asciiTheme="minorHAnsi" w:hAnsiTheme="minorHAnsi"/>
                                <w:color w:val="FFFFFF" w:themeColor="accent2" w:themeTint="66"/>
                              </w:rPr>
                              <w:t>98765 Main Street</w:t>
                            </w:r>
                          </w:p>
                          <w:p w:rsidR="008A301F" w:rsidRPr="00AF3BD6" w:rsidRDefault="008A301F" w:rsidP="00FB032A">
                            <w:pPr>
                              <w:pStyle w:val="a4"/>
                              <w:jc w:val="left"/>
                              <w:rPr>
                                <w:rFonts w:asciiTheme="minorHAnsi" w:hAnsiTheme="minorHAnsi"/>
                                <w:color w:val="FFFFFF" w:themeColor="accent2" w:themeTint="66"/>
                              </w:rPr>
                            </w:pPr>
                            <w:r w:rsidRPr="00AF3BD6">
                              <w:rPr>
                                <w:rFonts w:asciiTheme="minorHAnsi" w:hAnsiTheme="minorHAnsi"/>
                                <w:color w:val="FFFFFF" w:themeColor="accent2" w:themeTint="66"/>
                              </w:rPr>
                              <w:t>Savannah, GA 98031</w:t>
                            </w:r>
                          </w:p>
                          <w:p w:rsidR="008A301F" w:rsidRPr="00AF3BD6" w:rsidRDefault="008A301F" w:rsidP="00FB032A">
                            <w:pPr>
                              <w:pStyle w:val="a6"/>
                              <w:jc w:val="left"/>
                              <w:rPr>
                                <w:rFonts w:asciiTheme="minorHAnsi" w:hAnsiTheme="minorHAnsi"/>
                                <w:color w:val="FFFFFF" w:themeColor="accent2" w:themeTint="33"/>
                              </w:rPr>
                            </w:pPr>
                            <w:r w:rsidRPr="00AF3BD6">
                              <w:rPr>
                                <w:rFonts w:asciiTheme="minorHAnsi" w:hAnsiTheme="minorHAnsi"/>
                                <w:color w:val="FFFFFF" w:themeColor="accent2" w:themeTint="33"/>
                              </w:rPr>
                              <w:t>Located in Harrington across from Memorial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4" type="#_x0000_t202" style="position:absolute;margin-left:54.2pt;margin-top:614.3pt;width:287.05pt;height:111.7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" fillcolor="white [3160]" stroked="f">
                <v:fill color2="white [1624]" rotate="t" focusposition=".5,85197f" focussize="" colors="0 #898989;44564f white;1 white" focus="100%" type="gradientRadial"/>
                <v:shadow on="t" color="#161616 [296]" opacity="31457f" offset="0,3pt"/>
                <v:textbox>
                  <w:txbxContent>
                    <w:p w:rsidR="008A301F" w:rsidRPr="0089677D" w:rsidRDefault="008A301F" w:rsidP="00FB032A">
                      <w:pPr>
                        <w:pStyle w:val="a5"/>
                        <w:jc w:val="left"/>
                        <w:rPr>
                          <w:rFonts w:asciiTheme="minorHAnsi" w:hAnsiTheme="minorHAnsi"/>
                          <w:color w:val="FFFFFF" w:themeColor="accent5" w:themeTint="33"/>
                          <w:spacing w:val="-18"/>
                          <w:sz w:val="40"/>
                        </w:rPr>
                      </w:pPr>
                      <w:r w:rsidRPr="0089677D">
                        <w:rPr>
                          <w:rStyle w:val="10"/>
                          <w:b/>
                          <w:color w:val="FFFFFF" w:themeColor="accent5" w:themeTint="33"/>
                          <w:sz w:val="40"/>
                        </w:rPr>
                        <w:t xml:space="preserve">Daniel </w:t>
                      </w:r>
                      <w:proofErr w:type="spellStart"/>
                      <w:r w:rsidRPr="0089677D">
                        <w:rPr>
                          <w:rStyle w:val="10"/>
                          <w:b/>
                          <w:color w:val="FFFFFF" w:themeColor="accent5" w:themeTint="33"/>
                          <w:sz w:val="40"/>
                        </w:rPr>
                        <w:t>Escapa</w:t>
                      </w:r>
                      <w:proofErr w:type="spellEnd"/>
                      <w:r w:rsidRPr="0089677D">
                        <w:rPr>
                          <w:rFonts w:asciiTheme="minorHAnsi" w:hAnsiTheme="minorHAnsi"/>
                          <w:color w:val="FFFFFF" w:themeColor="accent5" w:themeTint="33"/>
                          <w:spacing w:val="-18"/>
                          <w:sz w:val="40"/>
                        </w:rPr>
                        <w:br/>
                      </w:r>
                      <w:r w:rsidRPr="0089677D">
                        <w:rPr>
                          <w:rStyle w:val="10"/>
                          <w:color w:val="FFFFFF" w:themeColor="accent5" w:themeTint="33"/>
                          <w:sz w:val="36"/>
                        </w:rPr>
                        <w:t>Fine Art</w:t>
                      </w:r>
                    </w:p>
                    <w:p w:rsidR="008A301F" w:rsidRPr="00AF3BD6" w:rsidRDefault="008A301F" w:rsidP="00FB032A">
                      <w:pPr>
                        <w:pStyle w:val="a4"/>
                        <w:jc w:val="left"/>
                        <w:rPr>
                          <w:rFonts w:asciiTheme="minorHAnsi" w:hAnsiTheme="minorHAnsi"/>
                          <w:color w:val="FFFFFF" w:themeColor="accent2" w:themeTint="66"/>
                        </w:rPr>
                      </w:pPr>
                      <w:r w:rsidRPr="00AF3BD6">
                        <w:rPr>
                          <w:rFonts w:asciiTheme="minorHAnsi" w:hAnsiTheme="minorHAnsi"/>
                          <w:color w:val="FFFFFF" w:themeColor="accent2" w:themeTint="66"/>
                        </w:rPr>
                        <w:t>98765 Main Street</w:t>
                      </w:r>
                    </w:p>
                    <w:p w:rsidR="008A301F" w:rsidRPr="00AF3BD6" w:rsidRDefault="008A301F" w:rsidP="00FB032A">
                      <w:pPr>
                        <w:pStyle w:val="a4"/>
                        <w:jc w:val="left"/>
                        <w:rPr>
                          <w:rFonts w:asciiTheme="minorHAnsi" w:hAnsiTheme="minorHAnsi"/>
                          <w:color w:val="FFFFFF" w:themeColor="accent2" w:themeTint="66"/>
                        </w:rPr>
                      </w:pPr>
                      <w:r w:rsidRPr="00AF3BD6">
                        <w:rPr>
                          <w:rFonts w:asciiTheme="minorHAnsi" w:hAnsiTheme="minorHAnsi"/>
                          <w:color w:val="FFFFFF" w:themeColor="accent2" w:themeTint="66"/>
                        </w:rPr>
                        <w:t>Savannah, GA 98031</w:t>
                      </w:r>
                    </w:p>
                    <w:p w:rsidR="008A301F" w:rsidRPr="00AF3BD6" w:rsidRDefault="008A301F" w:rsidP="00FB032A">
                      <w:pPr>
                        <w:pStyle w:val="a6"/>
                        <w:jc w:val="left"/>
                        <w:rPr>
                          <w:rFonts w:asciiTheme="minorHAnsi" w:hAnsiTheme="minorHAnsi"/>
                          <w:color w:val="FFFFFF" w:themeColor="accent2" w:themeTint="33"/>
                        </w:rPr>
                      </w:pPr>
                      <w:r w:rsidRPr="00AF3BD6">
                        <w:rPr>
                          <w:rFonts w:asciiTheme="minorHAnsi" w:hAnsiTheme="minorHAnsi"/>
                          <w:color w:val="FFFFFF" w:themeColor="accent2" w:themeTint="33"/>
                        </w:rPr>
                        <w:t>Located in Harrington across from Memorial Park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61FF1" w:rsidRPr="007D3A52" w:rsidSect="006F3EFE">
      <w:pgSz w:w="16839" w:h="11907" w:orient="landscape" w:code="9"/>
      <w:pgMar w:top="1080" w:right="144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B5C" w:rsidRDefault="00F02B5C" w:rsidP="00173554">
      <w:r>
        <w:separator/>
      </w:r>
    </w:p>
  </w:endnote>
  <w:endnote w:type="continuationSeparator" w:id="0">
    <w:p w:rsidR="00F02B5C" w:rsidRDefault="00F02B5C" w:rsidP="00173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YSinMyeongJo-Medium">
    <w:altName w:val="Batang"/>
    <w:panose1 w:val="00000000000000000000"/>
    <w:charset w:val="81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YGothic-Medium">
    <w:altName w:val="Batang"/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文鼎粗行楷">
    <w:altName w:val="Arial Unicode MS"/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Adobe 繁黑體 Std B"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-OTF Midashi Go MB31 Pr5 MB31">
    <w:panose1 w:val="00000000000000000000"/>
    <w:charset w:val="80"/>
    <w:family w:val="swiss"/>
    <w:notTrueType/>
    <w:pitch w:val="variable"/>
    <w:sig w:usb0="E00002FF" w:usb1="7AC7FDFF" w:usb2="00000012" w:usb3="00000000" w:csb0="00020007" w:csb1="00000000"/>
  </w:font>
  <w:font w:name="華康棒棒體W5(P)">
    <w:altName w:val="Arial Unicode MS"/>
    <w:panose1 w:val="040F0500000000000000"/>
    <w:charset w:val="88"/>
    <w:family w:val="decorative"/>
    <w:pitch w:val="variable"/>
    <w:sig w:usb0="80000001" w:usb1="28091800" w:usb2="00000016" w:usb3="00000000" w:csb0="00100000" w:csb1="00000000"/>
  </w:font>
  <w:font w:name="A-OTF Futo Go B101 Pro Bold">
    <w:altName w:val="MS Gothic"/>
    <w:panose1 w:val="00000000000000000000"/>
    <w:charset w:val="80"/>
    <w:family w:val="swiss"/>
    <w:notTrueType/>
    <w:pitch w:val="variable"/>
    <w:sig w:usb0="820002FF" w:usb1="68C7FEFF" w:usb2="00000012" w:usb3="00000000" w:csb0="00020005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B5C" w:rsidRDefault="00F02B5C" w:rsidP="00173554">
      <w:r>
        <w:separator/>
      </w:r>
    </w:p>
  </w:footnote>
  <w:footnote w:type="continuationSeparator" w:id="0">
    <w:p w:rsidR="00F02B5C" w:rsidRDefault="00F02B5C" w:rsidP="001735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836D7"/>
    <w:multiLevelType w:val="hybridMultilevel"/>
    <w:tmpl w:val="3C5640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3E83BFF"/>
    <w:multiLevelType w:val="hybridMultilevel"/>
    <w:tmpl w:val="C95E9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201D9B"/>
    <w:multiLevelType w:val="hybridMultilevel"/>
    <w:tmpl w:val="237242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6BD634E6"/>
    <w:multiLevelType w:val="hybridMultilevel"/>
    <w:tmpl w:val="1B666E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7C62202E"/>
    <w:multiLevelType w:val="hybridMultilevel"/>
    <w:tmpl w:val="7CD477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bordersDoNotSurroundHeader/>
  <w:bordersDoNotSurroundFooter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373"/>
    <w:rsid w:val="00013867"/>
    <w:rsid w:val="00017154"/>
    <w:rsid w:val="00040912"/>
    <w:rsid w:val="0006384D"/>
    <w:rsid w:val="00082521"/>
    <w:rsid w:val="000934E7"/>
    <w:rsid w:val="000A0150"/>
    <w:rsid w:val="000B0EA4"/>
    <w:rsid w:val="000B480E"/>
    <w:rsid w:val="000E64CE"/>
    <w:rsid w:val="00122621"/>
    <w:rsid w:val="001256B1"/>
    <w:rsid w:val="00136396"/>
    <w:rsid w:val="0014613E"/>
    <w:rsid w:val="001655DE"/>
    <w:rsid w:val="00173554"/>
    <w:rsid w:val="001B3373"/>
    <w:rsid w:val="001F3111"/>
    <w:rsid w:val="002068F8"/>
    <w:rsid w:val="0021308B"/>
    <w:rsid w:val="0022215E"/>
    <w:rsid w:val="00225955"/>
    <w:rsid w:val="00225BE2"/>
    <w:rsid w:val="00236989"/>
    <w:rsid w:val="002457D3"/>
    <w:rsid w:val="00255B60"/>
    <w:rsid w:val="0026689A"/>
    <w:rsid w:val="0027580F"/>
    <w:rsid w:val="0027719E"/>
    <w:rsid w:val="002776D1"/>
    <w:rsid w:val="0028034F"/>
    <w:rsid w:val="00282C99"/>
    <w:rsid w:val="0028678D"/>
    <w:rsid w:val="00296819"/>
    <w:rsid w:val="002B18A1"/>
    <w:rsid w:val="002E1449"/>
    <w:rsid w:val="002F70DD"/>
    <w:rsid w:val="00312827"/>
    <w:rsid w:val="00313756"/>
    <w:rsid w:val="00346859"/>
    <w:rsid w:val="00361530"/>
    <w:rsid w:val="00390C78"/>
    <w:rsid w:val="00391768"/>
    <w:rsid w:val="00391DE6"/>
    <w:rsid w:val="00395F64"/>
    <w:rsid w:val="003A297D"/>
    <w:rsid w:val="003D21E0"/>
    <w:rsid w:val="003E7240"/>
    <w:rsid w:val="003F66F2"/>
    <w:rsid w:val="00403220"/>
    <w:rsid w:val="00416A01"/>
    <w:rsid w:val="00434280"/>
    <w:rsid w:val="004605B5"/>
    <w:rsid w:val="00470714"/>
    <w:rsid w:val="00495579"/>
    <w:rsid w:val="004A0EEC"/>
    <w:rsid w:val="004A1E81"/>
    <w:rsid w:val="004B4D69"/>
    <w:rsid w:val="004E2792"/>
    <w:rsid w:val="004E45E4"/>
    <w:rsid w:val="004E7314"/>
    <w:rsid w:val="004F4847"/>
    <w:rsid w:val="0050026C"/>
    <w:rsid w:val="005045FA"/>
    <w:rsid w:val="005144DE"/>
    <w:rsid w:val="00522565"/>
    <w:rsid w:val="00533EE5"/>
    <w:rsid w:val="00555D08"/>
    <w:rsid w:val="0055784D"/>
    <w:rsid w:val="00567CA6"/>
    <w:rsid w:val="00592BC7"/>
    <w:rsid w:val="00593711"/>
    <w:rsid w:val="005A552D"/>
    <w:rsid w:val="005B26B9"/>
    <w:rsid w:val="005D047C"/>
    <w:rsid w:val="005D6E69"/>
    <w:rsid w:val="005F1287"/>
    <w:rsid w:val="00651A37"/>
    <w:rsid w:val="00671D67"/>
    <w:rsid w:val="00691F29"/>
    <w:rsid w:val="006B10CE"/>
    <w:rsid w:val="006E3360"/>
    <w:rsid w:val="006E4A5B"/>
    <w:rsid w:val="006F3EFE"/>
    <w:rsid w:val="00701EC5"/>
    <w:rsid w:val="00705162"/>
    <w:rsid w:val="007113C1"/>
    <w:rsid w:val="00714C2B"/>
    <w:rsid w:val="00722B73"/>
    <w:rsid w:val="0074221D"/>
    <w:rsid w:val="00743986"/>
    <w:rsid w:val="00752187"/>
    <w:rsid w:val="00755F62"/>
    <w:rsid w:val="00756697"/>
    <w:rsid w:val="007615CD"/>
    <w:rsid w:val="00764E34"/>
    <w:rsid w:val="007718F0"/>
    <w:rsid w:val="00773DDF"/>
    <w:rsid w:val="007D1968"/>
    <w:rsid w:val="007D3A52"/>
    <w:rsid w:val="007D76FA"/>
    <w:rsid w:val="007D7B1B"/>
    <w:rsid w:val="007F53FB"/>
    <w:rsid w:val="00802188"/>
    <w:rsid w:val="00820104"/>
    <w:rsid w:val="008311A9"/>
    <w:rsid w:val="00846DC3"/>
    <w:rsid w:val="00850116"/>
    <w:rsid w:val="00855907"/>
    <w:rsid w:val="00877865"/>
    <w:rsid w:val="00882AA6"/>
    <w:rsid w:val="008904FA"/>
    <w:rsid w:val="0089677D"/>
    <w:rsid w:val="008A2634"/>
    <w:rsid w:val="008A301F"/>
    <w:rsid w:val="008C216E"/>
    <w:rsid w:val="008C3D1D"/>
    <w:rsid w:val="008D4BA6"/>
    <w:rsid w:val="008F3D3D"/>
    <w:rsid w:val="008F3D71"/>
    <w:rsid w:val="00906DA1"/>
    <w:rsid w:val="00925AD6"/>
    <w:rsid w:val="009364A3"/>
    <w:rsid w:val="009455F2"/>
    <w:rsid w:val="00957500"/>
    <w:rsid w:val="00965793"/>
    <w:rsid w:val="009A2F2D"/>
    <w:rsid w:val="009A4ECE"/>
    <w:rsid w:val="009D099A"/>
    <w:rsid w:val="009D445B"/>
    <w:rsid w:val="009D47B8"/>
    <w:rsid w:val="009E5A01"/>
    <w:rsid w:val="00A00EA7"/>
    <w:rsid w:val="00A33797"/>
    <w:rsid w:val="00A40D37"/>
    <w:rsid w:val="00A42DEC"/>
    <w:rsid w:val="00A50C33"/>
    <w:rsid w:val="00A61FF1"/>
    <w:rsid w:val="00A66E07"/>
    <w:rsid w:val="00A727D2"/>
    <w:rsid w:val="00A8330A"/>
    <w:rsid w:val="00A9367B"/>
    <w:rsid w:val="00AB6F8B"/>
    <w:rsid w:val="00AC381B"/>
    <w:rsid w:val="00AD51B8"/>
    <w:rsid w:val="00AE33CE"/>
    <w:rsid w:val="00AE6BCE"/>
    <w:rsid w:val="00AE797B"/>
    <w:rsid w:val="00AF3BD6"/>
    <w:rsid w:val="00B06435"/>
    <w:rsid w:val="00B27793"/>
    <w:rsid w:val="00B44AEA"/>
    <w:rsid w:val="00B4746B"/>
    <w:rsid w:val="00B53409"/>
    <w:rsid w:val="00B9175D"/>
    <w:rsid w:val="00BB432A"/>
    <w:rsid w:val="00BD26F2"/>
    <w:rsid w:val="00BE44CC"/>
    <w:rsid w:val="00BF0886"/>
    <w:rsid w:val="00BF2F34"/>
    <w:rsid w:val="00C01366"/>
    <w:rsid w:val="00C421D7"/>
    <w:rsid w:val="00C707F9"/>
    <w:rsid w:val="00C866B7"/>
    <w:rsid w:val="00CA6B7B"/>
    <w:rsid w:val="00D01322"/>
    <w:rsid w:val="00D05D4D"/>
    <w:rsid w:val="00D0614A"/>
    <w:rsid w:val="00D100D3"/>
    <w:rsid w:val="00D27023"/>
    <w:rsid w:val="00D31A2F"/>
    <w:rsid w:val="00D4140C"/>
    <w:rsid w:val="00D526FD"/>
    <w:rsid w:val="00D6095C"/>
    <w:rsid w:val="00D641DE"/>
    <w:rsid w:val="00D725B0"/>
    <w:rsid w:val="00D8047E"/>
    <w:rsid w:val="00D91DA3"/>
    <w:rsid w:val="00D94F85"/>
    <w:rsid w:val="00DB02BF"/>
    <w:rsid w:val="00DB3CC2"/>
    <w:rsid w:val="00DC672C"/>
    <w:rsid w:val="00DD0DFA"/>
    <w:rsid w:val="00DD7EC1"/>
    <w:rsid w:val="00E219C5"/>
    <w:rsid w:val="00E23E6B"/>
    <w:rsid w:val="00E375D2"/>
    <w:rsid w:val="00E522E3"/>
    <w:rsid w:val="00E61DDA"/>
    <w:rsid w:val="00E72D09"/>
    <w:rsid w:val="00E820D3"/>
    <w:rsid w:val="00E826B2"/>
    <w:rsid w:val="00E9174F"/>
    <w:rsid w:val="00E931AF"/>
    <w:rsid w:val="00E934B6"/>
    <w:rsid w:val="00E93AEB"/>
    <w:rsid w:val="00E93E8C"/>
    <w:rsid w:val="00EA7858"/>
    <w:rsid w:val="00EB3137"/>
    <w:rsid w:val="00EC2550"/>
    <w:rsid w:val="00ED46B5"/>
    <w:rsid w:val="00F02B5C"/>
    <w:rsid w:val="00F16C6D"/>
    <w:rsid w:val="00F3486C"/>
    <w:rsid w:val="00F46F00"/>
    <w:rsid w:val="00F85638"/>
    <w:rsid w:val="00FB032A"/>
    <w:rsid w:val="00FB5653"/>
    <w:rsid w:val="00FD2EA5"/>
    <w:rsid w:val="00FD3F22"/>
    <w:rsid w:val="00FD6DA4"/>
    <w:rsid w:val="00FE6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E72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FBFBF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日期及時間"/>
    <w:pPr>
      <w:spacing w:before="80" w:after="80"/>
      <w:contextualSpacing/>
    </w:pPr>
    <w:rPr>
      <w:rFonts w:ascii="Tahoma" w:hAnsi="Tahoma" w:cs="Arial"/>
      <w:b/>
      <w:bCs/>
      <w:kern w:val="28"/>
      <w:szCs w:val="22"/>
      <w:lang w:val="en"/>
    </w:rPr>
  </w:style>
  <w:style w:type="paragraph" w:customStyle="1" w:styleId="a4">
    <w:name w:val="位置"/>
    <w:basedOn w:val="a"/>
    <w:pPr>
      <w:spacing w:before="80" w:after="80"/>
      <w:jc w:val="right"/>
    </w:pPr>
    <w:rPr>
      <w:rFonts w:ascii="Tahoma" w:hAnsi="Tahoma"/>
      <w:b/>
      <w:sz w:val="20"/>
    </w:rPr>
  </w:style>
  <w:style w:type="paragraph" w:customStyle="1" w:styleId="a5">
    <w:name w:val="公司名稱"/>
    <w:basedOn w:val="a4"/>
    <w:pPr>
      <w:spacing w:before="0"/>
    </w:pPr>
    <w:rPr>
      <w:color w:val="006666"/>
      <w:spacing w:val="60"/>
      <w:sz w:val="32"/>
      <w:szCs w:val="32"/>
    </w:rPr>
  </w:style>
  <w:style w:type="paragraph" w:customStyle="1" w:styleId="a6">
    <w:name w:val="注意"/>
    <w:basedOn w:val="a4"/>
    <w:pPr>
      <w:spacing w:before="280"/>
    </w:pPr>
    <w:rPr>
      <w:b w:val="0"/>
      <w:color w:val="808080"/>
      <w:spacing w:val="4"/>
      <w:sz w:val="16"/>
      <w:szCs w:val="16"/>
    </w:rPr>
  </w:style>
  <w:style w:type="paragraph" w:customStyle="1" w:styleId="a7">
    <w:name w:val="銷售"/>
    <w:basedOn w:val="a"/>
    <w:pPr>
      <w:jc w:val="right"/>
    </w:pPr>
    <w:rPr>
      <w:rFonts w:ascii="Arial Black" w:hAnsi="Arial Black"/>
      <w:color w:val="FF6600"/>
      <w:sz w:val="160"/>
    </w:rPr>
  </w:style>
  <w:style w:type="paragraph" w:customStyle="1" w:styleId="a8">
    <w:name w:val="銷售辭令"/>
    <w:pPr>
      <w:jc w:val="center"/>
    </w:pPr>
    <w:rPr>
      <w:rFonts w:ascii="Arial Black" w:hAnsi="Arial Black" w:cs="Arial"/>
      <w:color w:val="006666"/>
      <w:spacing w:val="4"/>
      <w:kern w:val="28"/>
      <w:sz w:val="56"/>
      <w:szCs w:val="50"/>
      <w:lang w:val="en"/>
    </w:rPr>
  </w:style>
  <w:style w:type="paragraph" w:customStyle="1" w:styleId="a9">
    <w:name w:val="銷售項目"/>
    <w:pPr>
      <w:spacing w:before="160" w:after="160"/>
      <w:jc w:val="center"/>
    </w:pPr>
    <w:rPr>
      <w:rFonts w:ascii="Tahoma" w:hAnsi="Tahoma" w:cs="Arial"/>
      <w:color w:val="FF6600"/>
      <w:kern w:val="28"/>
      <w:sz w:val="32"/>
      <w:szCs w:val="36"/>
    </w:rPr>
  </w:style>
  <w:style w:type="paragraph" w:customStyle="1" w:styleId="aa">
    <w:name w:val="銷售減價"/>
    <w:pPr>
      <w:jc w:val="center"/>
    </w:pPr>
    <w:rPr>
      <w:rFonts w:ascii="Arial Black" w:hAnsi="Arial Black" w:cs="Arial"/>
      <w:kern w:val="28"/>
      <w:sz w:val="64"/>
      <w:szCs w:val="72"/>
    </w:rPr>
  </w:style>
  <w:style w:type="paragraph" w:customStyle="1" w:styleId="ab">
    <w:name w:val="到期"/>
    <w:basedOn w:val="a3"/>
    <w:pPr>
      <w:spacing w:after="480"/>
    </w:pPr>
  </w:style>
  <w:style w:type="paragraph" w:styleId="ac">
    <w:name w:val="Balloon Text"/>
    <w:basedOn w:val="a"/>
    <w:link w:val="ad"/>
    <w:rsid w:val="007D3A52"/>
    <w:rPr>
      <w:rFonts w:ascii="Tahoma" w:hAnsi="Tahoma" w:cs="Tahoma"/>
      <w:sz w:val="16"/>
      <w:szCs w:val="16"/>
    </w:rPr>
  </w:style>
  <w:style w:type="character" w:customStyle="1" w:styleId="ad">
    <w:name w:val="註解方塊文字 字元"/>
    <w:basedOn w:val="a0"/>
    <w:link w:val="ac"/>
    <w:rsid w:val="007D3A52"/>
    <w:rPr>
      <w:rFonts w:ascii="Tahoma" w:hAnsi="Tahoma" w:cs="Tahoma"/>
      <w:sz w:val="16"/>
      <w:szCs w:val="16"/>
    </w:rPr>
  </w:style>
  <w:style w:type="character" w:customStyle="1" w:styleId="10">
    <w:name w:val="標題 1 字元"/>
    <w:basedOn w:val="a0"/>
    <w:link w:val="1"/>
    <w:rsid w:val="003E7240"/>
    <w:rPr>
      <w:rFonts w:asciiTheme="majorHAnsi" w:eastAsiaTheme="majorEastAsia" w:hAnsiTheme="majorHAnsi" w:cstheme="majorBidi"/>
      <w:b/>
      <w:bCs/>
      <w:color w:val="BFBFBF" w:themeColor="accent1" w:themeShade="BF"/>
      <w:sz w:val="28"/>
      <w:szCs w:val="28"/>
    </w:rPr>
  </w:style>
  <w:style w:type="character" w:styleId="ae">
    <w:name w:val="annotation reference"/>
    <w:basedOn w:val="a0"/>
    <w:rsid w:val="00D94F85"/>
    <w:rPr>
      <w:sz w:val="16"/>
      <w:szCs w:val="16"/>
    </w:rPr>
  </w:style>
  <w:style w:type="paragraph" w:styleId="af">
    <w:name w:val="annotation text"/>
    <w:basedOn w:val="a"/>
    <w:link w:val="af0"/>
    <w:rsid w:val="00D94F85"/>
    <w:rPr>
      <w:sz w:val="20"/>
      <w:szCs w:val="20"/>
    </w:rPr>
  </w:style>
  <w:style w:type="character" w:customStyle="1" w:styleId="af0">
    <w:name w:val="註解文字 字元"/>
    <w:basedOn w:val="a0"/>
    <w:link w:val="af"/>
    <w:rsid w:val="00D94F85"/>
  </w:style>
  <w:style w:type="paragraph" w:styleId="af1">
    <w:name w:val="annotation subject"/>
    <w:basedOn w:val="af"/>
    <w:next w:val="af"/>
    <w:link w:val="af2"/>
    <w:rsid w:val="00D94F85"/>
    <w:rPr>
      <w:b/>
      <w:bCs/>
    </w:rPr>
  </w:style>
  <w:style w:type="character" w:customStyle="1" w:styleId="af2">
    <w:name w:val="註解主旨 字元"/>
    <w:basedOn w:val="af0"/>
    <w:link w:val="af1"/>
    <w:rsid w:val="00D94F85"/>
    <w:rPr>
      <w:b/>
      <w:bCs/>
    </w:rPr>
  </w:style>
  <w:style w:type="paragraph" w:styleId="af3">
    <w:name w:val="header"/>
    <w:basedOn w:val="a"/>
    <w:link w:val="af4"/>
    <w:rsid w:val="00173554"/>
    <w:pPr>
      <w:tabs>
        <w:tab w:val="center" w:pos="4680"/>
        <w:tab w:val="right" w:pos="9360"/>
      </w:tabs>
    </w:pPr>
  </w:style>
  <w:style w:type="character" w:customStyle="1" w:styleId="af4">
    <w:name w:val="頁首 字元"/>
    <w:basedOn w:val="a0"/>
    <w:link w:val="af3"/>
    <w:rsid w:val="00173554"/>
    <w:rPr>
      <w:sz w:val="24"/>
      <w:szCs w:val="24"/>
    </w:rPr>
  </w:style>
  <w:style w:type="paragraph" w:styleId="af5">
    <w:name w:val="footer"/>
    <w:basedOn w:val="a"/>
    <w:link w:val="af6"/>
    <w:rsid w:val="00173554"/>
    <w:pPr>
      <w:tabs>
        <w:tab w:val="center" w:pos="4680"/>
        <w:tab w:val="right" w:pos="9360"/>
      </w:tabs>
    </w:pPr>
  </w:style>
  <w:style w:type="character" w:customStyle="1" w:styleId="af6">
    <w:name w:val="頁尾 字元"/>
    <w:basedOn w:val="a0"/>
    <w:link w:val="af5"/>
    <w:rsid w:val="00173554"/>
    <w:rPr>
      <w:sz w:val="24"/>
      <w:szCs w:val="24"/>
    </w:rPr>
  </w:style>
  <w:style w:type="table" w:styleId="af7">
    <w:name w:val="Table Grid"/>
    <w:basedOn w:val="a1"/>
    <w:rsid w:val="005937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99"/>
    <w:qFormat/>
    <w:rsid w:val="002F70DD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E72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FBFBF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日期及時間"/>
    <w:pPr>
      <w:spacing w:before="80" w:after="80"/>
      <w:contextualSpacing/>
    </w:pPr>
    <w:rPr>
      <w:rFonts w:ascii="Tahoma" w:hAnsi="Tahoma" w:cs="Arial"/>
      <w:b/>
      <w:bCs/>
      <w:kern w:val="28"/>
      <w:szCs w:val="22"/>
      <w:lang w:val="en"/>
    </w:rPr>
  </w:style>
  <w:style w:type="paragraph" w:customStyle="1" w:styleId="a4">
    <w:name w:val="位置"/>
    <w:basedOn w:val="a"/>
    <w:pPr>
      <w:spacing w:before="80" w:after="80"/>
      <w:jc w:val="right"/>
    </w:pPr>
    <w:rPr>
      <w:rFonts w:ascii="Tahoma" w:hAnsi="Tahoma"/>
      <w:b/>
      <w:sz w:val="20"/>
    </w:rPr>
  </w:style>
  <w:style w:type="paragraph" w:customStyle="1" w:styleId="a5">
    <w:name w:val="公司名稱"/>
    <w:basedOn w:val="a4"/>
    <w:pPr>
      <w:spacing w:before="0"/>
    </w:pPr>
    <w:rPr>
      <w:color w:val="006666"/>
      <w:spacing w:val="60"/>
      <w:sz w:val="32"/>
      <w:szCs w:val="32"/>
    </w:rPr>
  </w:style>
  <w:style w:type="paragraph" w:customStyle="1" w:styleId="a6">
    <w:name w:val="注意"/>
    <w:basedOn w:val="a4"/>
    <w:pPr>
      <w:spacing w:before="280"/>
    </w:pPr>
    <w:rPr>
      <w:b w:val="0"/>
      <w:color w:val="808080"/>
      <w:spacing w:val="4"/>
      <w:sz w:val="16"/>
      <w:szCs w:val="16"/>
    </w:rPr>
  </w:style>
  <w:style w:type="paragraph" w:customStyle="1" w:styleId="a7">
    <w:name w:val="銷售"/>
    <w:basedOn w:val="a"/>
    <w:pPr>
      <w:jc w:val="right"/>
    </w:pPr>
    <w:rPr>
      <w:rFonts w:ascii="Arial Black" w:hAnsi="Arial Black"/>
      <w:color w:val="FF6600"/>
      <w:sz w:val="160"/>
    </w:rPr>
  </w:style>
  <w:style w:type="paragraph" w:customStyle="1" w:styleId="a8">
    <w:name w:val="銷售辭令"/>
    <w:pPr>
      <w:jc w:val="center"/>
    </w:pPr>
    <w:rPr>
      <w:rFonts w:ascii="Arial Black" w:hAnsi="Arial Black" w:cs="Arial"/>
      <w:color w:val="006666"/>
      <w:spacing w:val="4"/>
      <w:kern w:val="28"/>
      <w:sz w:val="56"/>
      <w:szCs w:val="50"/>
      <w:lang w:val="en"/>
    </w:rPr>
  </w:style>
  <w:style w:type="paragraph" w:customStyle="1" w:styleId="a9">
    <w:name w:val="銷售項目"/>
    <w:pPr>
      <w:spacing w:before="160" w:after="160"/>
      <w:jc w:val="center"/>
    </w:pPr>
    <w:rPr>
      <w:rFonts w:ascii="Tahoma" w:hAnsi="Tahoma" w:cs="Arial"/>
      <w:color w:val="FF6600"/>
      <w:kern w:val="28"/>
      <w:sz w:val="32"/>
      <w:szCs w:val="36"/>
    </w:rPr>
  </w:style>
  <w:style w:type="paragraph" w:customStyle="1" w:styleId="aa">
    <w:name w:val="銷售減價"/>
    <w:pPr>
      <w:jc w:val="center"/>
    </w:pPr>
    <w:rPr>
      <w:rFonts w:ascii="Arial Black" w:hAnsi="Arial Black" w:cs="Arial"/>
      <w:kern w:val="28"/>
      <w:sz w:val="64"/>
      <w:szCs w:val="72"/>
    </w:rPr>
  </w:style>
  <w:style w:type="paragraph" w:customStyle="1" w:styleId="ab">
    <w:name w:val="到期"/>
    <w:basedOn w:val="a3"/>
    <w:pPr>
      <w:spacing w:after="480"/>
    </w:pPr>
  </w:style>
  <w:style w:type="paragraph" w:styleId="ac">
    <w:name w:val="Balloon Text"/>
    <w:basedOn w:val="a"/>
    <w:link w:val="ad"/>
    <w:rsid w:val="007D3A52"/>
    <w:rPr>
      <w:rFonts w:ascii="Tahoma" w:hAnsi="Tahoma" w:cs="Tahoma"/>
      <w:sz w:val="16"/>
      <w:szCs w:val="16"/>
    </w:rPr>
  </w:style>
  <w:style w:type="character" w:customStyle="1" w:styleId="ad">
    <w:name w:val="註解方塊文字 字元"/>
    <w:basedOn w:val="a0"/>
    <w:link w:val="ac"/>
    <w:rsid w:val="007D3A52"/>
    <w:rPr>
      <w:rFonts w:ascii="Tahoma" w:hAnsi="Tahoma" w:cs="Tahoma"/>
      <w:sz w:val="16"/>
      <w:szCs w:val="16"/>
    </w:rPr>
  </w:style>
  <w:style w:type="character" w:customStyle="1" w:styleId="10">
    <w:name w:val="標題 1 字元"/>
    <w:basedOn w:val="a0"/>
    <w:link w:val="1"/>
    <w:rsid w:val="003E7240"/>
    <w:rPr>
      <w:rFonts w:asciiTheme="majorHAnsi" w:eastAsiaTheme="majorEastAsia" w:hAnsiTheme="majorHAnsi" w:cstheme="majorBidi"/>
      <w:b/>
      <w:bCs/>
      <w:color w:val="BFBFBF" w:themeColor="accent1" w:themeShade="BF"/>
      <w:sz w:val="28"/>
      <w:szCs w:val="28"/>
    </w:rPr>
  </w:style>
  <w:style w:type="character" w:styleId="ae">
    <w:name w:val="annotation reference"/>
    <w:basedOn w:val="a0"/>
    <w:rsid w:val="00D94F85"/>
    <w:rPr>
      <w:sz w:val="16"/>
      <w:szCs w:val="16"/>
    </w:rPr>
  </w:style>
  <w:style w:type="paragraph" w:styleId="af">
    <w:name w:val="annotation text"/>
    <w:basedOn w:val="a"/>
    <w:link w:val="af0"/>
    <w:rsid w:val="00D94F85"/>
    <w:rPr>
      <w:sz w:val="20"/>
      <w:szCs w:val="20"/>
    </w:rPr>
  </w:style>
  <w:style w:type="character" w:customStyle="1" w:styleId="af0">
    <w:name w:val="註解文字 字元"/>
    <w:basedOn w:val="a0"/>
    <w:link w:val="af"/>
    <w:rsid w:val="00D94F85"/>
  </w:style>
  <w:style w:type="paragraph" w:styleId="af1">
    <w:name w:val="annotation subject"/>
    <w:basedOn w:val="af"/>
    <w:next w:val="af"/>
    <w:link w:val="af2"/>
    <w:rsid w:val="00D94F85"/>
    <w:rPr>
      <w:b/>
      <w:bCs/>
    </w:rPr>
  </w:style>
  <w:style w:type="character" w:customStyle="1" w:styleId="af2">
    <w:name w:val="註解主旨 字元"/>
    <w:basedOn w:val="af0"/>
    <w:link w:val="af1"/>
    <w:rsid w:val="00D94F85"/>
    <w:rPr>
      <w:b/>
      <w:bCs/>
    </w:rPr>
  </w:style>
  <w:style w:type="paragraph" w:styleId="af3">
    <w:name w:val="header"/>
    <w:basedOn w:val="a"/>
    <w:link w:val="af4"/>
    <w:rsid w:val="00173554"/>
    <w:pPr>
      <w:tabs>
        <w:tab w:val="center" w:pos="4680"/>
        <w:tab w:val="right" w:pos="9360"/>
      </w:tabs>
    </w:pPr>
  </w:style>
  <w:style w:type="character" w:customStyle="1" w:styleId="af4">
    <w:name w:val="頁首 字元"/>
    <w:basedOn w:val="a0"/>
    <w:link w:val="af3"/>
    <w:rsid w:val="00173554"/>
    <w:rPr>
      <w:sz w:val="24"/>
      <w:szCs w:val="24"/>
    </w:rPr>
  </w:style>
  <w:style w:type="paragraph" w:styleId="af5">
    <w:name w:val="footer"/>
    <w:basedOn w:val="a"/>
    <w:link w:val="af6"/>
    <w:rsid w:val="00173554"/>
    <w:pPr>
      <w:tabs>
        <w:tab w:val="center" w:pos="4680"/>
        <w:tab w:val="right" w:pos="9360"/>
      </w:tabs>
    </w:pPr>
  </w:style>
  <w:style w:type="character" w:customStyle="1" w:styleId="af6">
    <w:name w:val="頁尾 字元"/>
    <w:basedOn w:val="a0"/>
    <w:link w:val="af5"/>
    <w:rsid w:val="00173554"/>
    <w:rPr>
      <w:sz w:val="24"/>
      <w:szCs w:val="24"/>
    </w:rPr>
  </w:style>
  <w:style w:type="table" w:styleId="af7">
    <w:name w:val="Table Grid"/>
    <w:basedOn w:val="a1"/>
    <w:rsid w:val="005937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99"/>
    <w:qFormat/>
    <w:rsid w:val="002F70D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ipttaa304\AppData\Roaming\Microsoft\Templates\ForSale_Office2010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流線">
  <a:themeElements>
    <a:clrScheme name="自訂 1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流線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流線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0CABC3D-E009-408C-A475-2FB6A41485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ForSale_Office2010</Template>
  <TotalTime>0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2014-03-05T02:17:00Z</dcterms:created>
  <dcterms:modified xsi:type="dcterms:W3CDTF">2016-04-25T03:14:00Z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TC022643549991</vt:lpwstr>
  </property>
</Properties>
</file>